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C96" w:rsidRPr="00411B80" w:rsidRDefault="00D03C96" w:rsidP="00D03C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11B80">
        <w:rPr>
          <w:rFonts w:ascii="Arial" w:hAnsi="Arial" w:cs="Arial"/>
          <w:b/>
          <w:sz w:val="24"/>
          <w:szCs w:val="24"/>
        </w:rPr>
        <w:t>Pravidla pro poskytování stipendií městem Nový Jičín studentům studujícím v</w:t>
      </w:r>
      <w:r w:rsidR="00411B80">
        <w:rPr>
          <w:rFonts w:ascii="Arial" w:hAnsi="Arial" w:cs="Arial"/>
          <w:b/>
          <w:sz w:val="24"/>
          <w:szCs w:val="24"/>
        </w:rPr>
        <w:t> </w:t>
      </w:r>
      <w:r w:rsidRPr="00411B80">
        <w:rPr>
          <w:rFonts w:ascii="Arial" w:hAnsi="Arial" w:cs="Arial"/>
          <w:b/>
          <w:sz w:val="24"/>
          <w:szCs w:val="24"/>
        </w:rPr>
        <w:t>zahraničí</w:t>
      </w:r>
    </w:p>
    <w:p w:rsidR="00D03C96" w:rsidRDefault="00D03C96" w:rsidP="00D03C96">
      <w:p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  <w:u w:val="single"/>
        </w:rPr>
        <w:t>Pravidla pro poskytování stipendií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Stipendium je určeno studentům vysokých škol prezenční formy studia v bakalářském, magisterském nebo doktorském stupni, studujícím ve standardní době studia.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Stipendium je určeno vynikajícím studentům s mimořádnými studijními výsledky.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Stipendium se poskytuje formou daru.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O poskytnutí stipendia rozhodují s konečnou platností orgány města.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Na poskytnutí stipendia není právní nárok.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O stipendium může požádat student bakalářského nebo magisterského programu, který v době do 17. 8. daného roku dosáhl věku maximálně 25 let, v případě doktorského studia</w:t>
      </w:r>
      <w:r>
        <w:rPr>
          <w:rFonts w:ascii="Arial" w:hAnsi="Arial" w:cs="Arial"/>
        </w:rPr>
        <w:t xml:space="preserve"> </w:t>
      </w:r>
      <w:r w:rsidRPr="00D03C96">
        <w:rPr>
          <w:rFonts w:ascii="Arial" w:hAnsi="Arial" w:cs="Arial"/>
        </w:rPr>
        <w:t>maximálně věku 30 let, a má trvalý pobyt na území města Nového Jičína.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Komise pro výchovu, vzdělávání a volný čas došlé přihláš</w:t>
      </w:r>
      <w:r>
        <w:rPr>
          <w:rFonts w:ascii="Arial" w:hAnsi="Arial" w:cs="Arial"/>
        </w:rPr>
        <w:t xml:space="preserve">ky vyhodnotí a předloží orgánům </w:t>
      </w:r>
      <w:r w:rsidRPr="00D03C96">
        <w:rPr>
          <w:rFonts w:ascii="Arial" w:hAnsi="Arial" w:cs="Arial"/>
        </w:rPr>
        <w:t>města Návrh na poskytnutí stipendií města pro daný akademický rok. Každá přihláška bude posuzována individuálně. Komise může požádat žadatele, aby svou žádost přišli představit na jednání komise osobně.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Studenti mohou podat žádost o poskytnutí stipendia po úspěšně dokončeném roce studia vysoké školy v zahraničí.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 xml:space="preserve"> Studenti doloží hodnocení svého studia na vysoké škole potvrzením ze studijního oddělení zahraniční školy, včetně potvrzeného výpisu studijních výsledků.</w:t>
      </w:r>
    </w:p>
    <w:p w:rsidR="00D03C96" w:rsidRPr="00D03C96" w:rsidRDefault="00D03C96" w:rsidP="00D03C96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Žadatel může získat tento druh stipendia nejvíce 3x za celou dobu studia.</w:t>
      </w:r>
    </w:p>
    <w:p w:rsidR="00D03C96" w:rsidRPr="00947BAF" w:rsidRDefault="00D03C96" w:rsidP="00947BAF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Při opakovaných žádostech musí žadatel prokázat, jak zúročil předchozí stipendium ve prospěch města.</w:t>
      </w:r>
    </w:p>
    <w:p w:rsidR="00947BAF" w:rsidRDefault="00947BAF" w:rsidP="00947BAF">
      <w:pPr>
        <w:spacing w:line="276" w:lineRule="auto"/>
        <w:jc w:val="both"/>
        <w:rPr>
          <w:rFonts w:ascii="Arial" w:hAnsi="Arial" w:cs="Arial"/>
          <w:u w:val="single"/>
        </w:rPr>
      </w:pPr>
    </w:p>
    <w:p w:rsidR="00D03C96" w:rsidRPr="00D03C96" w:rsidRDefault="00D03C96" w:rsidP="00947BAF">
      <w:pPr>
        <w:spacing w:line="276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  <w:u w:val="single"/>
        </w:rPr>
        <w:t>Výše stipendia</w:t>
      </w:r>
    </w:p>
    <w:p w:rsidR="00D03C96" w:rsidRPr="00D03C96" w:rsidRDefault="00D03C96" w:rsidP="00947BAF">
      <w:pPr>
        <w:spacing w:line="240" w:lineRule="auto"/>
        <w:jc w:val="both"/>
        <w:rPr>
          <w:rFonts w:ascii="Arial" w:hAnsi="Arial" w:cs="Arial"/>
        </w:rPr>
      </w:pPr>
      <w:r w:rsidRPr="00D03C96">
        <w:rPr>
          <w:rFonts w:ascii="Arial" w:hAnsi="Arial" w:cs="Arial"/>
        </w:rPr>
        <w:t xml:space="preserve">Celkový předpokládaný objem finančních prostředků na stipendia pro daný </w:t>
      </w:r>
    </w:p>
    <w:p w:rsidR="00D03C96" w:rsidRPr="00D03C96" w:rsidRDefault="00D03C96" w:rsidP="00947BAF">
      <w:pPr>
        <w:spacing w:line="240" w:lineRule="auto"/>
        <w:jc w:val="both"/>
        <w:rPr>
          <w:rFonts w:ascii="Arial" w:hAnsi="Arial" w:cs="Arial"/>
        </w:rPr>
      </w:pPr>
      <w:r w:rsidRPr="00D03C96">
        <w:rPr>
          <w:rFonts w:ascii="Arial" w:hAnsi="Arial" w:cs="Arial"/>
        </w:rPr>
        <w:t xml:space="preserve">akademický rok je </w:t>
      </w:r>
      <w:r w:rsidRPr="00D03C96">
        <w:rPr>
          <w:rFonts w:ascii="Arial" w:hAnsi="Arial" w:cs="Arial"/>
          <w:b/>
        </w:rPr>
        <w:t>200.000 Kč</w:t>
      </w:r>
      <w:r w:rsidRPr="00D03C96">
        <w:rPr>
          <w:rFonts w:ascii="Arial" w:hAnsi="Arial" w:cs="Arial"/>
        </w:rPr>
        <w:t>.</w:t>
      </w:r>
    </w:p>
    <w:p w:rsidR="00D03C96" w:rsidRDefault="00D03C96" w:rsidP="00947BAF">
      <w:pPr>
        <w:spacing w:line="240" w:lineRule="auto"/>
        <w:jc w:val="both"/>
        <w:rPr>
          <w:rFonts w:ascii="Arial" w:hAnsi="Arial" w:cs="Arial"/>
        </w:rPr>
      </w:pPr>
      <w:r w:rsidRPr="00D03C96">
        <w:rPr>
          <w:rFonts w:ascii="Arial" w:hAnsi="Arial" w:cs="Arial"/>
        </w:rPr>
        <w:t xml:space="preserve">Maximální výše stipendia </w:t>
      </w:r>
      <w:r w:rsidRPr="00D03C96">
        <w:rPr>
          <w:rFonts w:ascii="Arial" w:hAnsi="Arial" w:cs="Arial"/>
          <w:b/>
        </w:rPr>
        <w:t xml:space="preserve">na 1 studenta </w:t>
      </w:r>
      <w:r w:rsidRPr="00D03C96">
        <w:rPr>
          <w:rFonts w:ascii="Arial" w:hAnsi="Arial" w:cs="Arial"/>
        </w:rPr>
        <w:t xml:space="preserve">je </w:t>
      </w:r>
      <w:r w:rsidRPr="00D03C96">
        <w:rPr>
          <w:rFonts w:ascii="Arial" w:hAnsi="Arial" w:cs="Arial"/>
          <w:b/>
        </w:rPr>
        <w:t>90.000 Kč</w:t>
      </w:r>
      <w:r w:rsidRPr="00D03C96">
        <w:rPr>
          <w:rFonts w:ascii="Arial" w:hAnsi="Arial" w:cs="Arial"/>
        </w:rPr>
        <w:t>.</w:t>
      </w:r>
    </w:p>
    <w:p w:rsidR="00947BAF" w:rsidRDefault="00947BAF" w:rsidP="00947BAF">
      <w:pPr>
        <w:spacing w:line="240" w:lineRule="auto"/>
        <w:jc w:val="both"/>
        <w:rPr>
          <w:rFonts w:ascii="Arial" w:hAnsi="Arial" w:cs="Arial"/>
          <w:u w:val="single"/>
        </w:rPr>
      </w:pPr>
    </w:p>
    <w:p w:rsidR="00D03C96" w:rsidRDefault="00D03C96" w:rsidP="00947BAF">
      <w:p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  <w:u w:val="single"/>
        </w:rPr>
        <w:t>Termín a způsob podávání přihlášek</w:t>
      </w:r>
    </w:p>
    <w:p w:rsidR="00D03C96" w:rsidRPr="00D03C96" w:rsidRDefault="00D03C96" w:rsidP="00947BAF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Termín pro podání přihlášky je stanoven od 17. 8. do 31. 8. daného roku.</w:t>
      </w:r>
    </w:p>
    <w:p w:rsidR="00D03C96" w:rsidRPr="00D03C96" w:rsidRDefault="00D03C96" w:rsidP="00E45177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Stipendium lze poskytnout pouze na základě řádně podané žádosti. Za řádně podanou žádost se považuje žádost vyplněná ve všech níže uvedených bodech:</w:t>
      </w:r>
    </w:p>
    <w:p w:rsidR="00D03C96" w:rsidRPr="00D03C96" w:rsidRDefault="00D03C96" w:rsidP="00E45177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podaná v souladu s pravidly pro poskytování stipendií</w:t>
      </w:r>
      <w:r w:rsidR="00E45177">
        <w:rPr>
          <w:rFonts w:ascii="Arial" w:hAnsi="Arial" w:cs="Arial"/>
        </w:rPr>
        <w:t>,</w:t>
      </w:r>
    </w:p>
    <w:p w:rsidR="00D03C96" w:rsidRPr="00D03C96" w:rsidRDefault="00D03C96" w:rsidP="00E45177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>podaná oprávněným žadatelem</w:t>
      </w:r>
      <w:r w:rsidR="00E45177">
        <w:rPr>
          <w:rFonts w:ascii="Arial" w:hAnsi="Arial" w:cs="Arial"/>
        </w:rPr>
        <w:t>,</w:t>
      </w:r>
    </w:p>
    <w:p w:rsidR="00D03C96" w:rsidRPr="00E45177" w:rsidRDefault="00D03C96" w:rsidP="00E45177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u w:val="single"/>
        </w:rPr>
      </w:pPr>
      <w:r w:rsidRPr="00D03C96">
        <w:rPr>
          <w:rFonts w:ascii="Arial" w:hAnsi="Arial" w:cs="Arial"/>
        </w:rPr>
        <w:t xml:space="preserve">podaná písemně nebo elektronicky prostřednictvím datové schránky žadatele ve stanovené lhůtě (žádost je podána včas, je-li doručena na podatelnu Městského úřadu </w:t>
      </w:r>
      <w:r w:rsidRPr="00E45177">
        <w:rPr>
          <w:rFonts w:ascii="Arial" w:hAnsi="Arial" w:cs="Arial"/>
        </w:rPr>
        <w:t>Nový Jičín nebo přímo administrátorovi poslední den lhůty pro podání žádosti a dle provozní doby podatelny Městského úřadu Nový Jičín, v případě doručení prostřednictvím datové schránky elektronická žádost doručená do 24:00 hod. dne, který je posledním dnem lhůty pro podání žádosti, v případě zaslání poštou datum na razítku držitele poštovní licence)</w:t>
      </w:r>
      <w:r w:rsidR="00E45177">
        <w:rPr>
          <w:rFonts w:ascii="Arial" w:hAnsi="Arial" w:cs="Arial"/>
        </w:rPr>
        <w:t>,</w:t>
      </w:r>
    </w:p>
    <w:p w:rsidR="00D03C96" w:rsidRPr="00E45177" w:rsidRDefault="00D03C96" w:rsidP="00D03C96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u w:val="single"/>
        </w:rPr>
      </w:pPr>
      <w:r w:rsidRPr="00E45177">
        <w:rPr>
          <w:rFonts w:ascii="Arial" w:hAnsi="Arial" w:cs="Arial"/>
        </w:rPr>
        <w:t>na předepsaném formuláři.</w:t>
      </w:r>
    </w:p>
    <w:p w:rsidR="0074189D" w:rsidRDefault="0074189D" w:rsidP="00E45177">
      <w:pPr>
        <w:spacing w:line="240" w:lineRule="auto"/>
        <w:jc w:val="both"/>
        <w:rPr>
          <w:rFonts w:ascii="Arial" w:hAnsi="Arial" w:cs="Arial"/>
          <w:u w:val="single"/>
        </w:rPr>
      </w:pPr>
    </w:p>
    <w:p w:rsidR="00D03C96" w:rsidRPr="00D03C96" w:rsidRDefault="00D03C96" w:rsidP="00E45177">
      <w:pPr>
        <w:spacing w:line="240" w:lineRule="auto"/>
        <w:jc w:val="both"/>
        <w:rPr>
          <w:rFonts w:ascii="Arial" w:hAnsi="Arial" w:cs="Arial"/>
        </w:rPr>
      </w:pPr>
      <w:r w:rsidRPr="00E45177">
        <w:rPr>
          <w:rFonts w:ascii="Arial" w:hAnsi="Arial" w:cs="Arial"/>
          <w:u w:val="single"/>
        </w:rPr>
        <w:lastRenderedPageBreak/>
        <w:t>Adresa pro zaslání písemné žádosti</w:t>
      </w:r>
      <w:r w:rsidRPr="00D03C96">
        <w:rPr>
          <w:rFonts w:ascii="Arial" w:hAnsi="Arial" w:cs="Arial"/>
        </w:rPr>
        <w:t>: Město Nový Jičín, Masarykovo nám. 1/1, 741 01 Nový Jičín</w:t>
      </w:r>
    </w:p>
    <w:p w:rsidR="00D03C96" w:rsidRPr="00D03C96" w:rsidRDefault="00D03C96" w:rsidP="00E45177">
      <w:pPr>
        <w:spacing w:line="240" w:lineRule="auto"/>
        <w:jc w:val="both"/>
        <w:rPr>
          <w:rFonts w:ascii="Arial" w:hAnsi="Arial" w:cs="Arial"/>
        </w:rPr>
      </w:pPr>
      <w:r w:rsidRPr="00E45177">
        <w:rPr>
          <w:rFonts w:ascii="Arial" w:hAnsi="Arial" w:cs="Arial"/>
          <w:u w:val="single"/>
        </w:rPr>
        <w:t>Adresa pro osobní podání písemné žádosti</w:t>
      </w:r>
      <w:r w:rsidRPr="00D03C96">
        <w:rPr>
          <w:rFonts w:ascii="Arial" w:hAnsi="Arial" w:cs="Arial"/>
        </w:rPr>
        <w:t>: Město Nový Jičín, Divadelní 1, 741 01 Nový Jičín</w:t>
      </w:r>
    </w:p>
    <w:p w:rsidR="00D03C96" w:rsidRPr="00D03C96" w:rsidRDefault="00D03C96" w:rsidP="00E45177">
      <w:pPr>
        <w:spacing w:line="240" w:lineRule="auto"/>
        <w:jc w:val="both"/>
        <w:rPr>
          <w:rFonts w:ascii="Arial" w:hAnsi="Arial" w:cs="Arial"/>
        </w:rPr>
      </w:pPr>
      <w:r w:rsidRPr="00E45177">
        <w:rPr>
          <w:rFonts w:ascii="Arial" w:hAnsi="Arial" w:cs="Arial"/>
          <w:u w:val="single"/>
        </w:rPr>
        <w:t xml:space="preserve">Adresa pro </w:t>
      </w:r>
      <w:r w:rsidR="007C381C">
        <w:rPr>
          <w:rFonts w:ascii="Arial" w:hAnsi="Arial" w:cs="Arial"/>
          <w:u w:val="single"/>
        </w:rPr>
        <w:t xml:space="preserve">elektronické </w:t>
      </w:r>
      <w:r w:rsidR="007C381C" w:rsidRPr="007C381C">
        <w:rPr>
          <w:rFonts w:ascii="Arial" w:hAnsi="Arial" w:cs="Arial"/>
          <w:u w:val="single"/>
        </w:rPr>
        <w:t>podání prostřednictvím Informačního systému datových schránek</w:t>
      </w:r>
      <w:r w:rsidRPr="007C381C">
        <w:rPr>
          <w:rFonts w:ascii="Arial" w:hAnsi="Arial" w:cs="Arial"/>
          <w:u w:val="single"/>
        </w:rPr>
        <w:t>:</w:t>
      </w:r>
      <w:r w:rsidRPr="00D03C96">
        <w:rPr>
          <w:rFonts w:ascii="Arial" w:hAnsi="Arial" w:cs="Arial"/>
        </w:rPr>
        <w:t xml:space="preserve"> </w:t>
      </w:r>
      <w:r w:rsidR="0074189D">
        <w:rPr>
          <w:rFonts w:ascii="Arial" w:hAnsi="Arial" w:cs="Arial"/>
        </w:rPr>
        <w:t xml:space="preserve">    </w:t>
      </w:r>
      <w:r w:rsidRPr="00D03C96">
        <w:rPr>
          <w:rFonts w:ascii="Arial" w:hAnsi="Arial" w:cs="Arial"/>
        </w:rPr>
        <w:t>ywmb4nc</w:t>
      </w:r>
    </w:p>
    <w:p w:rsidR="00947BAF" w:rsidRDefault="00947BAF" w:rsidP="00D03C96">
      <w:pPr>
        <w:spacing w:line="240" w:lineRule="auto"/>
        <w:jc w:val="both"/>
        <w:rPr>
          <w:rFonts w:ascii="Arial" w:hAnsi="Arial" w:cs="Arial"/>
          <w:b/>
        </w:rPr>
      </w:pPr>
    </w:p>
    <w:p w:rsidR="00D03C96" w:rsidRPr="00947BAF" w:rsidRDefault="00D03C96" w:rsidP="00D03C96">
      <w:pPr>
        <w:spacing w:line="240" w:lineRule="auto"/>
        <w:jc w:val="both"/>
        <w:rPr>
          <w:rFonts w:ascii="Arial" w:hAnsi="Arial" w:cs="Arial"/>
          <w:u w:val="single"/>
        </w:rPr>
      </w:pPr>
      <w:r w:rsidRPr="00947BAF">
        <w:rPr>
          <w:rFonts w:ascii="Arial" w:hAnsi="Arial" w:cs="Arial"/>
          <w:u w:val="single"/>
        </w:rPr>
        <w:t>Povinné přílohy:</w:t>
      </w:r>
    </w:p>
    <w:p w:rsidR="00E45177" w:rsidRPr="00E45177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E45177">
        <w:rPr>
          <w:rFonts w:ascii="Arial" w:hAnsi="Arial" w:cs="Arial"/>
        </w:rPr>
        <w:t>Strukturovaný životopis s čestným prohlášením o tom, že žadatel studuje na zahraniční vy</w:t>
      </w:r>
      <w:r w:rsidR="00E45177">
        <w:rPr>
          <w:rFonts w:ascii="Arial" w:hAnsi="Arial" w:cs="Arial"/>
        </w:rPr>
        <w:t>soké škole bez přerušení studia.</w:t>
      </w:r>
    </w:p>
    <w:p w:rsidR="00E45177" w:rsidRPr="00E45177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E45177">
        <w:rPr>
          <w:rFonts w:ascii="Arial" w:hAnsi="Arial" w:cs="Arial"/>
        </w:rPr>
        <w:t>Doklad prokazující skutečnost, že je studentem prezenční formy bakalářského, magisterského nebo doktorského studia zahraniční vysoké školy, studujícím ve standardní délce studia (potvrzení vydá příslušná zahraniční vysoká škola).</w:t>
      </w:r>
    </w:p>
    <w:p w:rsidR="00D03C96" w:rsidRPr="00E45177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E45177">
        <w:rPr>
          <w:rFonts w:ascii="Arial" w:hAnsi="Arial" w:cs="Arial"/>
        </w:rPr>
        <w:t>Doklad, který prokazuje studijní průměr.</w:t>
      </w:r>
    </w:p>
    <w:p w:rsidR="00947BAF" w:rsidRPr="00947BAF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E45177">
        <w:rPr>
          <w:rFonts w:ascii="Arial" w:hAnsi="Arial" w:cs="Arial"/>
        </w:rPr>
        <w:t>Doklad o jazykových znalostech, např. státní všeobecné nebo speciální jazykové zkoušce, mezinárodní zkoušce, absolvovaných kurzech apod.</w:t>
      </w:r>
    </w:p>
    <w:p w:rsidR="00D03C96" w:rsidRPr="00947BAF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947BAF">
        <w:rPr>
          <w:rFonts w:ascii="Arial" w:hAnsi="Arial" w:cs="Arial"/>
        </w:rPr>
        <w:t xml:space="preserve">Čestné prohlášení o pravdivosti údajů uvedených v přihlášce. </w:t>
      </w:r>
    </w:p>
    <w:p w:rsidR="00D03C96" w:rsidRPr="00947BAF" w:rsidRDefault="00D03C96" w:rsidP="00D03C96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/>
        </w:rPr>
      </w:pPr>
      <w:r w:rsidRPr="00947BAF">
        <w:rPr>
          <w:rFonts w:ascii="Arial" w:hAnsi="Arial" w:cs="Arial"/>
        </w:rPr>
        <w:t>Čestné prohlášení, v němž se žadatel zaváže své studium nějakou formou zúročit ve prospěch města (konkrétní prospěšnou činnost či aktivitu navrhne sám žadatel, může se jednat například o uspořádání koncertu ve městě, sepsání publikace, v níž bude Nový Jičín zmíněn, uspořádání přednášek pro městské základní školy, propagace města v zahraničí a podobně).</w:t>
      </w:r>
    </w:p>
    <w:p w:rsidR="00D03C96" w:rsidRPr="00D03C96" w:rsidRDefault="00D03C96" w:rsidP="00D03C96">
      <w:pPr>
        <w:spacing w:line="240" w:lineRule="auto"/>
        <w:jc w:val="both"/>
        <w:rPr>
          <w:rFonts w:ascii="Arial" w:hAnsi="Arial" w:cs="Arial"/>
        </w:rPr>
      </w:pPr>
      <w:r w:rsidRPr="00D03C96">
        <w:rPr>
          <w:rFonts w:ascii="Arial" w:hAnsi="Arial" w:cs="Arial"/>
        </w:rPr>
        <w:t>Přihlášky neúplné, v rozporu se zásadami nebo doručené po termínu budou automaticky vyřazeny.</w:t>
      </w:r>
    </w:p>
    <w:p w:rsidR="004A46F0" w:rsidRPr="00D03C96" w:rsidRDefault="00D03C96" w:rsidP="00D03C96">
      <w:pPr>
        <w:spacing w:line="240" w:lineRule="auto"/>
        <w:jc w:val="both"/>
        <w:rPr>
          <w:rFonts w:ascii="Arial" w:hAnsi="Arial" w:cs="Arial"/>
        </w:rPr>
      </w:pPr>
      <w:r w:rsidRPr="00D03C96">
        <w:rPr>
          <w:rFonts w:ascii="Arial" w:hAnsi="Arial" w:cs="Arial"/>
        </w:rPr>
        <w:t>Oznámení o vyhovění/nevyhovění žádosti bude žadateli zasláno po projednání jeho žádosti v</w:t>
      </w:r>
      <w:r w:rsidR="00947BAF">
        <w:rPr>
          <w:rFonts w:ascii="Arial" w:hAnsi="Arial" w:cs="Arial"/>
        </w:rPr>
        <w:t> </w:t>
      </w:r>
      <w:r w:rsidRPr="00D03C96">
        <w:rPr>
          <w:rFonts w:ascii="Arial" w:hAnsi="Arial" w:cs="Arial"/>
        </w:rPr>
        <w:t>orgánech města Nový Jičín. Důvody neposkytnutí stipendia nebudou sdělovány a veškeré zaslané</w:t>
      </w:r>
      <w:r w:rsidR="00947BAF">
        <w:rPr>
          <w:rFonts w:ascii="Arial" w:hAnsi="Arial" w:cs="Arial"/>
        </w:rPr>
        <w:t xml:space="preserve"> </w:t>
      </w:r>
      <w:r w:rsidR="00947BAF" w:rsidRPr="00947BAF">
        <w:rPr>
          <w:rFonts w:ascii="Arial" w:hAnsi="Arial" w:cs="Arial"/>
        </w:rPr>
        <w:t>žádosti a materiály se jednotlivým žadatelům nevracejí.</w:t>
      </w:r>
    </w:p>
    <w:sectPr w:rsidR="004A46F0" w:rsidRPr="00D03C96" w:rsidSect="00064DE6">
      <w:headerReference w:type="default" r:id="rId7"/>
      <w:pgSz w:w="11900" w:h="16840"/>
      <w:pgMar w:top="2268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3A6" w:rsidRDefault="00B633A6" w:rsidP="004A46F0">
      <w:pPr>
        <w:spacing w:after="0" w:line="240" w:lineRule="auto"/>
      </w:pPr>
      <w:r>
        <w:separator/>
      </w:r>
    </w:p>
  </w:endnote>
  <w:endnote w:type="continuationSeparator" w:id="0">
    <w:p w:rsidR="00B633A6" w:rsidRDefault="00B633A6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3A6" w:rsidRDefault="00B633A6" w:rsidP="004A46F0">
      <w:pPr>
        <w:spacing w:after="0" w:line="240" w:lineRule="auto"/>
      </w:pPr>
      <w:r>
        <w:separator/>
      </w:r>
    </w:p>
  </w:footnote>
  <w:footnote w:type="continuationSeparator" w:id="0">
    <w:p w:rsidR="00B633A6" w:rsidRDefault="00B633A6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6F0" w:rsidRPr="00485548" w:rsidRDefault="00064DE6" w:rsidP="004A46F0">
    <w:pPr>
      <w:pStyle w:val="Zhlav"/>
      <w:rPr>
        <w:rFonts w:ascii="Arial" w:hAnsi="Arial" w:cs="Arial"/>
        <w:color w:val="auto"/>
        <w:sz w:val="22"/>
        <w:szCs w:val="22"/>
        <w:vertAlign w:val="baseline"/>
      </w:rPr>
    </w:pPr>
    <w:r w:rsidRPr="00485548">
      <w:rPr>
        <w:rFonts w:ascii="Arial" w:hAnsi="Arial" w:cs="Arial"/>
        <w:noProof/>
        <w:color w:val="auto"/>
        <w:sz w:val="22"/>
        <w:szCs w:val="22"/>
        <w:vertAlign w:val="baseline"/>
        <w:lang w:eastAsia="cs-CZ"/>
      </w:rPr>
      <w:drawing>
        <wp:anchor distT="0" distB="0" distL="114300" distR="114300" simplePos="0" relativeHeight="251658240" behindDoc="1" locked="1" layoutInCell="1" allowOverlap="1" wp14:anchorId="08ABEDAF" wp14:editId="46C9FF1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74280" cy="107061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280" cy="1070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83F0A"/>
    <w:multiLevelType w:val="hybridMultilevel"/>
    <w:tmpl w:val="3594D2D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295BDD"/>
    <w:multiLevelType w:val="hybridMultilevel"/>
    <w:tmpl w:val="2C36665E"/>
    <w:lvl w:ilvl="0" w:tplc="9286A1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D729E"/>
    <w:multiLevelType w:val="hybridMultilevel"/>
    <w:tmpl w:val="E0D4CA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3440F"/>
    <w:multiLevelType w:val="hybridMultilevel"/>
    <w:tmpl w:val="637287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65503"/>
    <w:multiLevelType w:val="hybridMultilevel"/>
    <w:tmpl w:val="4EFA50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DB048A"/>
    <w:multiLevelType w:val="hybridMultilevel"/>
    <w:tmpl w:val="8A38EE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887"/>
    <w:rsid w:val="00011384"/>
    <w:rsid w:val="000152B4"/>
    <w:rsid w:val="00064DE6"/>
    <w:rsid w:val="000A3B40"/>
    <w:rsid w:val="000E5866"/>
    <w:rsid w:val="0014794C"/>
    <w:rsid w:val="00157874"/>
    <w:rsid w:val="00180392"/>
    <w:rsid w:val="001B1439"/>
    <w:rsid w:val="001C6424"/>
    <w:rsid w:val="001D3ABA"/>
    <w:rsid w:val="0026676A"/>
    <w:rsid w:val="00280F4C"/>
    <w:rsid w:val="0035292F"/>
    <w:rsid w:val="00365B79"/>
    <w:rsid w:val="00374887"/>
    <w:rsid w:val="0039203D"/>
    <w:rsid w:val="003C4BFA"/>
    <w:rsid w:val="003D510F"/>
    <w:rsid w:val="00407C95"/>
    <w:rsid w:val="00411B80"/>
    <w:rsid w:val="00441E9A"/>
    <w:rsid w:val="00485548"/>
    <w:rsid w:val="004A137E"/>
    <w:rsid w:val="004A46F0"/>
    <w:rsid w:val="004B0BAA"/>
    <w:rsid w:val="00506D20"/>
    <w:rsid w:val="005212E5"/>
    <w:rsid w:val="005D3341"/>
    <w:rsid w:val="005E0298"/>
    <w:rsid w:val="005F580C"/>
    <w:rsid w:val="006161B2"/>
    <w:rsid w:val="006330E9"/>
    <w:rsid w:val="00644C40"/>
    <w:rsid w:val="00663769"/>
    <w:rsid w:val="006A2A54"/>
    <w:rsid w:val="00725FC3"/>
    <w:rsid w:val="00727BC1"/>
    <w:rsid w:val="0074189D"/>
    <w:rsid w:val="007579FD"/>
    <w:rsid w:val="007C0C50"/>
    <w:rsid w:val="007C381C"/>
    <w:rsid w:val="007E5265"/>
    <w:rsid w:val="00842541"/>
    <w:rsid w:val="008B27D0"/>
    <w:rsid w:val="008C6E2A"/>
    <w:rsid w:val="00921C9D"/>
    <w:rsid w:val="00947BAF"/>
    <w:rsid w:val="009B40B8"/>
    <w:rsid w:val="009E36E0"/>
    <w:rsid w:val="00A920FD"/>
    <w:rsid w:val="00B20697"/>
    <w:rsid w:val="00B26429"/>
    <w:rsid w:val="00B47FB7"/>
    <w:rsid w:val="00B633A6"/>
    <w:rsid w:val="00B77F08"/>
    <w:rsid w:val="00BE4BEF"/>
    <w:rsid w:val="00D03C96"/>
    <w:rsid w:val="00D17680"/>
    <w:rsid w:val="00D3067A"/>
    <w:rsid w:val="00D30EAE"/>
    <w:rsid w:val="00D4607C"/>
    <w:rsid w:val="00D67B0B"/>
    <w:rsid w:val="00E025C9"/>
    <w:rsid w:val="00E45177"/>
    <w:rsid w:val="00E55D34"/>
    <w:rsid w:val="00F34E46"/>
    <w:rsid w:val="00F52E6A"/>
    <w:rsid w:val="00FB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994CBA-EEF0-465E-982F-4F3F7F1C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67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zapis-jednani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novyjicin-zapis-jednani</Template>
  <TotalTime>1</TotalTime>
  <Pages>2</Pages>
  <Words>596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Dobešová</dc:creator>
  <cp:keywords/>
  <dc:description/>
  <cp:lastModifiedBy>Simona Holčáková</cp:lastModifiedBy>
  <cp:revision>2</cp:revision>
  <cp:lastPrinted>2020-12-14T13:06:00Z</cp:lastPrinted>
  <dcterms:created xsi:type="dcterms:W3CDTF">2024-09-04T12:27:00Z</dcterms:created>
  <dcterms:modified xsi:type="dcterms:W3CDTF">2024-09-04T12:27:00Z</dcterms:modified>
</cp:coreProperties>
</file>