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6A660" w14:textId="77777777" w:rsidR="001757D1" w:rsidRPr="001757D1" w:rsidRDefault="003B2AC9" w:rsidP="001757D1">
      <w:pPr>
        <w:pStyle w:val="Nzev"/>
        <w:rPr>
          <w:rFonts w:ascii="Arial" w:hAnsi="Arial" w:cs="Arial"/>
          <w:iCs/>
          <w:sz w:val="22"/>
          <w:szCs w:val="28"/>
          <w:u w:val="none"/>
        </w:rPr>
      </w:pPr>
      <w:r>
        <w:rPr>
          <w:rFonts w:ascii="Arial" w:hAnsi="Arial" w:cs="Arial"/>
          <w:iCs/>
          <w:sz w:val="22"/>
          <w:szCs w:val="28"/>
          <w:u w:val="none"/>
        </w:rPr>
        <w:t>Změna zápisu v rejstříku honebních společenstev</w:t>
      </w:r>
    </w:p>
    <w:p w14:paraId="05398B3E" w14:textId="77777777" w:rsidR="001757D1" w:rsidRDefault="00863A27" w:rsidP="00863A27">
      <w:pPr>
        <w:pStyle w:val="NormlnIMP"/>
        <w:jc w:val="center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</w:rPr>
        <w:t>v souladu</w:t>
      </w:r>
      <w:r w:rsidRPr="00C77D68">
        <w:rPr>
          <w:rFonts w:ascii="Arial" w:hAnsi="Arial" w:cs="Arial"/>
          <w:sz w:val="22"/>
        </w:rPr>
        <w:t xml:space="preserve"> s ustanovením §</w:t>
      </w:r>
      <w:r w:rsidR="00636D64">
        <w:rPr>
          <w:rFonts w:ascii="Arial" w:hAnsi="Arial" w:cs="Arial"/>
          <w:sz w:val="22"/>
        </w:rPr>
        <w:t xml:space="preserve"> </w:t>
      </w:r>
      <w:r w:rsidRPr="00C77D68">
        <w:rPr>
          <w:rFonts w:ascii="Arial" w:hAnsi="Arial" w:cs="Arial"/>
          <w:sz w:val="22"/>
        </w:rPr>
        <w:t>28 odst. 4 zákona o myslivosti</w:t>
      </w:r>
      <w:r>
        <w:rPr>
          <w:rFonts w:ascii="Arial" w:hAnsi="Arial" w:cs="Arial"/>
          <w:sz w:val="22"/>
        </w:rPr>
        <w:t>.</w:t>
      </w:r>
    </w:p>
    <w:p w14:paraId="0B9F7F40" w14:textId="77777777" w:rsidR="00652D1E" w:rsidRDefault="00652D1E" w:rsidP="00652D1E">
      <w:pPr>
        <w:pStyle w:val="Normln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050C26">
        <w:rPr>
          <w:rFonts w:ascii="Arial" w:hAnsi="Arial" w:cs="Arial"/>
          <w:b/>
          <w:color w:val="000000"/>
          <w:sz w:val="22"/>
          <w:szCs w:val="22"/>
        </w:rPr>
        <w:t>Žadatel:</w:t>
      </w:r>
    </w:p>
    <w:p w14:paraId="00E176CC" w14:textId="77777777" w:rsidR="00652D1E" w:rsidRPr="00050C26" w:rsidRDefault="00652D1E" w:rsidP="00652D1E">
      <w:pPr>
        <w:pStyle w:val="Normln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</w:p>
    <w:p w14:paraId="64971A98" w14:textId="77777777" w:rsidR="00652D1E" w:rsidRPr="00D11CF1" w:rsidRDefault="00652D1E" w:rsidP="00652D1E">
      <w:pPr>
        <w:pStyle w:val="Normln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D11CF1">
        <w:rPr>
          <w:rFonts w:ascii="Arial" w:hAnsi="Arial" w:cs="Arial"/>
          <w:color w:val="000000"/>
          <w:sz w:val="22"/>
          <w:szCs w:val="22"/>
        </w:rPr>
        <w:t>Jméno a příjmení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 w:rsidRPr="00D11CF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</w:t>
      </w:r>
    </w:p>
    <w:p w14:paraId="13E412B0" w14:textId="77777777" w:rsidR="00652D1E" w:rsidRPr="00D11CF1" w:rsidRDefault="00652D1E" w:rsidP="00652D1E">
      <w:pPr>
        <w:pStyle w:val="Normlnweb"/>
        <w:rPr>
          <w:rFonts w:ascii="Arial" w:hAnsi="Arial" w:cs="Arial"/>
          <w:color w:val="000000"/>
          <w:sz w:val="18"/>
          <w:szCs w:val="18"/>
        </w:rPr>
      </w:pPr>
      <w:r w:rsidRPr="00D11CF1">
        <w:rPr>
          <w:rFonts w:ascii="Arial" w:hAnsi="Arial" w:cs="Arial"/>
          <w:color w:val="000000"/>
          <w:sz w:val="22"/>
          <w:szCs w:val="22"/>
        </w:rPr>
        <w:t>Název firmy</w:t>
      </w:r>
      <w:r w:rsidRPr="00D11CF1">
        <w:rPr>
          <w:rFonts w:ascii="Arial" w:hAnsi="Arial" w:cs="Arial"/>
          <w:color w:val="000000"/>
          <w:sz w:val="22"/>
          <w:szCs w:val="22"/>
          <w:vertAlign w:val="superscript"/>
        </w:rPr>
        <w:t>x)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 w:rsidRPr="00D11CF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color w:val="000000"/>
          <w:sz w:val="18"/>
          <w:szCs w:val="18"/>
        </w:rPr>
        <w:t>.</w:t>
      </w:r>
      <w:r>
        <w:rPr>
          <w:rFonts w:ascii="Arial" w:hAnsi="Arial" w:cs="Arial"/>
          <w:color w:val="000000"/>
          <w:sz w:val="18"/>
          <w:szCs w:val="18"/>
        </w:rPr>
        <w:br/>
      </w:r>
      <w:r w:rsidRPr="00050C26">
        <w:rPr>
          <w:rFonts w:ascii="Arial" w:hAnsi="Arial" w:cs="Arial"/>
          <w:color w:val="000000"/>
          <w:sz w:val="20"/>
          <w:szCs w:val="18"/>
        </w:rPr>
        <w:t>(</w:t>
      </w:r>
      <w:r w:rsidRPr="00050C26">
        <w:rPr>
          <w:rFonts w:ascii="Arial" w:hAnsi="Arial" w:cs="Arial"/>
          <w:color w:val="000000"/>
          <w:sz w:val="20"/>
          <w:szCs w:val="18"/>
          <w:vertAlign w:val="superscript"/>
        </w:rPr>
        <w:t>x</w:t>
      </w:r>
      <w:r w:rsidRPr="00050C26">
        <w:rPr>
          <w:rFonts w:ascii="Arial" w:hAnsi="Arial" w:cs="Arial"/>
          <w:color w:val="000000"/>
          <w:sz w:val="20"/>
          <w:szCs w:val="18"/>
        </w:rPr>
        <w:t xml:space="preserve"> vyplňte v případě, že žadatelem je právnická osoba)</w:t>
      </w:r>
    </w:p>
    <w:p w14:paraId="2FADA43C" w14:textId="77777777" w:rsidR="00652D1E" w:rsidRPr="00D11CF1" w:rsidRDefault="00652D1E" w:rsidP="00652D1E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D11CF1">
        <w:rPr>
          <w:rFonts w:ascii="Arial" w:hAnsi="Arial" w:cs="Arial"/>
          <w:color w:val="000000"/>
          <w:sz w:val="22"/>
          <w:szCs w:val="22"/>
        </w:rPr>
        <w:t>IČ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D11CF1">
        <w:rPr>
          <w:rFonts w:ascii="Arial" w:hAnsi="Arial" w:cs="Arial"/>
          <w:color w:val="000000"/>
          <w:sz w:val="22"/>
          <w:szCs w:val="22"/>
        </w:rPr>
        <w:t>/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D11CF1">
        <w:rPr>
          <w:rFonts w:ascii="Arial" w:hAnsi="Arial" w:cs="Arial"/>
          <w:color w:val="000000"/>
          <w:sz w:val="22"/>
          <w:szCs w:val="22"/>
        </w:rPr>
        <w:t>datum narození: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D11CF1">
        <w:rPr>
          <w:rFonts w:ascii="Arial" w:hAnsi="Arial" w:cs="Arial"/>
          <w:sz w:val="22"/>
          <w:szCs w:val="22"/>
        </w:rPr>
        <w:t>………………………………………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DS: </w:t>
      </w:r>
      <w:r w:rsidRPr="00D11CF1">
        <w:rPr>
          <w:rFonts w:ascii="Arial" w:hAnsi="Arial" w:cs="Arial"/>
          <w:sz w:val="22"/>
          <w:szCs w:val="22"/>
        </w:rPr>
        <w:t>……………………………………………</w:t>
      </w:r>
    </w:p>
    <w:p w14:paraId="33825169" w14:textId="77777777" w:rsidR="00652D1E" w:rsidRPr="00D11CF1" w:rsidRDefault="00652D1E" w:rsidP="00652D1E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D11CF1">
        <w:rPr>
          <w:rFonts w:ascii="Arial" w:hAnsi="Arial" w:cs="Arial"/>
          <w:color w:val="000000"/>
          <w:sz w:val="22"/>
          <w:szCs w:val="22"/>
        </w:rPr>
        <w:t>Adresa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 w:rsidRPr="00D11CF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297A0B27" w14:textId="77777777" w:rsidR="00863A27" w:rsidRDefault="00C77D68" w:rsidP="00863A27">
      <w:pPr>
        <w:widowControl w:val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 základě rozhodnutí valné hromady konané dne:…………..……</w:t>
      </w:r>
    </w:p>
    <w:p w14:paraId="4A0AA11F" w14:textId="77777777" w:rsidR="001757D1" w:rsidRPr="00863A27" w:rsidRDefault="00C77D68" w:rsidP="00863A27">
      <w:pPr>
        <w:pStyle w:val="Odstavecseseznamem"/>
        <w:widowControl w:val="0"/>
        <w:numPr>
          <w:ilvl w:val="0"/>
          <w:numId w:val="13"/>
        </w:numPr>
        <w:rPr>
          <w:rFonts w:ascii="Arial" w:hAnsi="Arial" w:cs="Arial"/>
          <w:sz w:val="22"/>
        </w:rPr>
      </w:pPr>
      <w:r w:rsidRPr="00863A27">
        <w:rPr>
          <w:rFonts w:ascii="Arial" w:hAnsi="Arial" w:cs="Arial"/>
          <w:sz w:val="22"/>
        </w:rPr>
        <w:t xml:space="preserve"> </w:t>
      </w:r>
      <w:r w:rsidR="00863A27" w:rsidRPr="00863A27">
        <w:rPr>
          <w:rFonts w:ascii="Arial" w:hAnsi="Arial" w:cs="Arial"/>
          <w:sz w:val="22"/>
        </w:rPr>
        <w:t>byl zvolen nový honební výbor ve složení:</w:t>
      </w:r>
    </w:p>
    <w:p w14:paraId="14D406D2" w14:textId="77777777" w:rsidR="001757D1" w:rsidRDefault="001757D1" w:rsidP="001757D1">
      <w:pPr>
        <w:ind w:left="192" w:hanging="192"/>
        <w:rPr>
          <w:rFonts w:ascii="Arial" w:hAnsi="Arial" w:cs="Arial"/>
          <w:sz w:val="22"/>
        </w:rPr>
      </w:pP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2414"/>
        <w:gridCol w:w="4011"/>
      </w:tblGrid>
      <w:tr w:rsidR="00C77D68" w:rsidRPr="00F00764" w14:paraId="1EE1798B" w14:textId="77777777" w:rsidTr="0050245B">
        <w:tblPrEx>
          <w:tblCellMar>
            <w:top w:w="0" w:type="dxa"/>
            <w:bottom w:w="0" w:type="dxa"/>
          </w:tblCellMar>
        </w:tblPrEx>
        <w:tc>
          <w:tcPr>
            <w:tcW w:w="3185" w:type="dxa"/>
          </w:tcPr>
          <w:p w14:paraId="251650A0" w14:textId="77777777" w:rsidR="00C77D68" w:rsidRPr="00F00764" w:rsidRDefault="00C77D68" w:rsidP="0050245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41FD5A7" w14:textId="77777777" w:rsidR="00C77D68" w:rsidRPr="00F00764" w:rsidRDefault="00C77D68" w:rsidP="0050245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F00764">
              <w:rPr>
                <w:rFonts w:ascii="Arial" w:hAnsi="Arial" w:cs="Arial"/>
                <w:bCs/>
                <w:sz w:val="22"/>
                <w:szCs w:val="22"/>
              </w:rPr>
              <w:t>Složení výboru honebního společenstva:</w:t>
            </w:r>
          </w:p>
        </w:tc>
        <w:tc>
          <w:tcPr>
            <w:tcW w:w="2414" w:type="dxa"/>
          </w:tcPr>
          <w:p w14:paraId="3454451B" w14:textId="77777777" w:rsidR="00C77D68" w:rsidRPr="00F00764" w:rsidRDefault="00C77D68" w:rsidP="0050245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FEBE3B1" w14:textId="77777777" w:rsidR="00C77D68" w:rsidRPr="00F00764" w:rsidRDefault="00C77D68" w:rsidP="0050245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F00764">
              <w:rPr>
                <w:rFonts w:ascii="Arial" w:hAnsi="Arial" w:cs="Arial"/>
                <w:bCs/>
                <w:sz w:val="22"/>
                <w:szCs w:val="22"/>
              </w:rPr>
              <w:t>Jméno a příjmení:</w:t>
            </w:r>
          </w:p>
        </w:tc>
        <w:tc>
          <w:tcPr>
            <w:tcW w:w="4011" w:type="dxa"/>
          </w:tcPr>
          <w:p w14:paraId="378AD0B2" w14:textId="77777777" w:rsidR="00C77D68" w:rsidRPr="00F00764" w:rsidRDefault="00C77D68" w:rsidP="0050245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3751CDF" w14:textId="77777777" w:rsidR="00C77D68" w:rsidRPr="00F00764" w:rsidRDefault="00C77D68" w:rsidP="0050245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F00764">
              <w:rPr>
                <w:rFonts w:ascii="Arial" w:hAnsi="Arial" w:cs="Arial"/>
                <w:bCs/>
                <w:sz w:val="22"/>
                <w:szCs w:val="22"/>
              </w:rPr>
              <w:t>Adresa:</w:t>
            </w:r>
          </w:p>
        </w:tc>
      </w:tr>
      <w:tr w:rsidR="00C77D68" w:rsidRPr="00F00764" w14:paraId="7A313F73" w14:textId="77777777" w:rsidTr="0050245B">
        <w:tblPrEx>
          <w:tblCellMar>
            <w:top w:w="0" w:type="dxa"/>
            <w:bottom w:w="0" w:type="dxa"/>
          </w:tblCellMar>
        </w:tblPrEx>
        <w:tc>
          <w:tcPr>
            <w:tcW w:w="3185" w:type="dxa"/>
          </w:tcPr>
          <w:p w14:paraId="4B009DDD" w14:textId="77777777" w:rsidR="00C77D68" w:rsidRPr="00F00764" w:rsidRDefault="00C77D68" w:rsidP="0050245B">
            <w:pPr>
              <w:rPr>
                <w:rFonts w:ascii="Arial" w:hAnsi="Arial" w:cs="Arial"/>
                <w:sz w:val="22"/>
                <w:szCs w:val="22"/>
              </w:rPr>
            </w:pPr>
            <w:r w:rsidRPr="00F0076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B5155A" w14:textId="77777777" w:rsidR="00C77D68" w:rsidRPr="00F00764" w:rsidRDefault="00C77D68" w:rsidP="0050245B">
            <w:pPr>
              <w:rPr>
                <w:rFonts w:ascii="Arial" w:hAnsi="Arial" w:cs="Arial"/>
                <w:sz w:val="22"/>
                <w:szCs w:val="22"/>
              </w:rPr>
            </w:pPr>
            <w:r w:rsidRPr="00F00764">
              <w:rPr>
                <w:rFonts w:ascii="Arial" w:hAnsi="Arial" w:cs="Arial"/>
                <w:sz w:val="22"/>
                <w:szCs w:val="22"/>
              </w:rPr>
              <w:t>Honební starosta:</w:t>
            </w:r>
          </w:p>
        </w:tc>
        <w:tc>
          <w:tcPr>
            <w:tcW w:w="2414" w:type="dxa"/>
            <w:vAlign w:val="bottom"/>
          </w:tcPr>
          <w:p w14:paraId="4B011761" w14:textId="77777777" w:rsidR="00C77D68" w:rsidRPr="00F00764" w:rsidRDefault="00C77D68" w:rsidP="0050245B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011" w:type="dxa"/>
            <w:vAlign w:val="bottom"/>
          </w:tcPr>
          <w:p w14:paraId="03EABD7B" w14:textId="77777777" w:rsidR="00C77D68" w:rsidRDefault="00C77D68" w:rsidP="0050245B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  <w:p w14:paraId="5F73D7F8" w14:textId="77777777" w:rsidR="00C77D68" w:rsidRPr="00F00764" w:rsidRDefault="00C77D68" w:rsidP="0050245B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</w:t>
            </w:r>
            <w:r w:rsidRPr="00F00764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</w:t>
            </w:r>
          </w:p>
        </w:tc>
      </w:tr>
      <w:tr w:rsidR="00C77D68" w:rsidRPr="00F00764" w14:paraId="0796A0A5" w14:textId="77777777" w:rsidTr="0050245B">
        <w:tblPrEx>
          <w:tblCellMar>
            <w:top w:w="0" w:type="dxa"/>
            <w:bottom w:w="0" w:type="dxa"/>
          </w:tblCellMar>
        </w:tblPrEx>
        <w:tc>
          <w:tcPr>
            <w:tcW w:w="3185" w:type="dxa"/>
          </w:tcPr>
          <w:p w14:paraId="4E5C105E" w14:textId="77777777" w:rsidR="00D47135" w:rsidRDefault="00D47135" w:rsidP="0050245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CECCE13" w14:textId="77777777" w:rsidR="00C77D68" w:rsidRPr="00F00764" w:rsidRDefault="00C77D68" w:rsidP="00D47135">
            <w:pPr>
              <w:rPr>
                <w:rFonts w:ascii="Arial" w:hAnsi="Arial" w:cs="Arial"/>
                <w:sz w:val="22"/>
                <w:szCs w:val="22"/>
              </w:rPr>
            </w:pPr>
            <w:r w:rsidRPr="00F00764">
              <w:rPr>
                <w:rFonts w:ascii="Arial" w:hAnsi="Arial" w:cs="Arial"/>
                <w:sz w:val="22"/>
                <w:szCs w:val="22"/>
              </w:rPr>
              <w:t>Honební místostarosta:</w:t>
            </w:r>
          </w:p>
        </w:tc>
        <w:tc>
          <w:tcPr>
            <w:tcW w:w="2414" w:type="dxa"/>
            <w:vAlign w:val="bottom"/>
          </w:tcPr>
          <w:p w14:paraId="63AA8644" w14:textId="77777777" w:rsidR="00C77D68" w:rsidRPr="00F15B40" w:rsidRDefault="00C77D68" w:rsidP="0050245B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  <w:p w14:paraId="1FEDD6F7" w14:textId="77777777" w:rsidR="00C77D68" w:rsidRPr="003A7FB9" w:rsidRDefault="00C77D68" w:rsidP="0050245B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F00764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011" w:type="dxa"/>
            <w:vAlign w:val="bottom"/>
          </w:tcPr>
          <w:p w14:paraId="025C89AA" w14:textId="77777777" w:rsidR="00C77D68" w:rsidRPr="00F15B40" w:rsidRDefault="00C77D68" w:rsidP="0050245B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  <w:p w14:paraId="331A009F" w14:textId="77777777" w:rsidR="00C77D68" w:rsidRPr="003A7FB9" w:rsidRDefault="00C77D68" w:rsidP="0050245B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C77D68" w:rsidRPr="00F00764" w14:paraId="63D6F6A4" w14:textId="77777777" w:rsidTr="0050245B">
        <w:tblPrEx>
          <w:tblCellMar>
            <w:top w:w="0" w:type="dxa"/>
            <w:bottom w:w="0" w:type="dxa"/>
          </w:tblCellMar>
        </w:tblPrEx>
        <w:trPr>
          <w:trHeight w:val="441"/>
        </w:trPr>
        <w:tc>
          <w:tcPr>
            <w:tcW w:w="3185" w:type="dxa"/>
            <w:vMerge w:val="restart"/>
          </w:tcPr>
          <w:p w14:paraId="389D8BFF" w14:textId="77777777" w:rsidR="00C77D68" w:rsidRDefault="00C77D68" w:rsidP="0050245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107601" w14:textId="77777777" w:rsidR="00C77D68" w:rsidRPr="003A7FB9" w:rsidRDefault="00C77D68" w:rsidP="0050245B">
            <w:pPr>
              <w:rPr>
                <w:rFonts w:ascii="Arial" w:hAnsi="Arial" w:cs="Arial"/>
                <w:sz w:val="20"/>
                <w:szCs w:val="20"/>
              </w:rPr>
            </w:pPr>
            <w:r w:rsidRPr="003A7FB9">
              <w:rPr>
                <w:rFonts w:ascii="Arial" w:hAnsi="Arial" w:cs="Arial"/>
                <w:sz w:val="20"/>
                <w:szCs w:val="20"/>
              </w:rPr>
              <w:t>Členové honebního výboru:</w:t>
            </w:r>
          </w:p>
          <w:p w14:paraId="058BB8F8" w14:textId="77777777" w:rsidR="00C77D68" w:rsidRPr="003A7FB9" w:rsidRDefault="00C77D68" w:rsidP="0050245B">
            <w:pPr>
              <w:rPr>
                <w:rFonts w:ascii="Arial" w:hAnsi="Arial" w:cs="Arial"/>
                <w:sz w:val="20"/>
                <w:szCs w:val="20"/>
              </w:rPr>
            </w:pPr>
            <w:r w:rsidRPr="003A7FB9">
              <w:rPr>
                <w:rFonts w:ascii="Arial" w:hAnsi="Arial" w:cs="Arial"/>
                <w:sz w:val="20"/>
                <w:szCs w:val="20"/>
              </w:rPr>
              <w:t>Podle §24 zák. č. 449/2001 Sb.,</w:t>
            </w:r>
          </w:p>
          <w:p w14:paraId="5C43A2D6" w14:textId="77777777" w:rsidR="00C77D68" w:rsidRPr="003A7FB9" w:rsidRDefault="00C77D68" w:rsidP="0050245B">
            <w:pPr>
              <w:rPr>
                <w:rFonts w:ascii="Arial" w:hAnsi="Arial" w:cs="Arial"/>
                <w:sz w:val="20"/>
                <w:szCs w:val="20"/>
              </w:rPr>
            </w:pPr>
            <w:r w:rsidRPr="003A7FB9">
              <w:rPr>
                <w:rFonts w:ascii="Arial" w:hAnsi="Arial" w:cs="Arial"/>
                <w:sz w:val="20"/>
                <w:szCs w:val="20"/>
              </w:rPr>
              <w:t>- nejméně 1</w:t>
            </w:r>
          </w:p>
          <w:p w14:paraId="29CAD40B" w14:textId="77777777" w:rsidR="00C77D68" w:rsidRPr="00F00764" w:rsidRDefault="00C77D68" w:rsidP="0050245B">
            <w:pPr>
              <w:rPr>
                <w:rFonts w:ascii="Arial" w:hAnsi="Arial" w:cs="Arial"/>
                <w:sz w:val="22"/>
                <w:szCs w:val="22"/>
              </w:rPr>
            </w:pPr>
            <w:r w:rsidRPr="003A7FB9">
              <w:rPr>
                <w:rFonts w:ascii="Arial" w:hAnsi="Arial" w:cs="Arial"/>
                <w:sz w:val="20"/>
                <w:szCs w:val="20"/>
              </w:rPr>
              <w:t>- nejvýše  5</w:t>
            </w:r>
          </w:p>
        </w:tc>
        <w:tc>
          <w:tcPr>
            <w:tcW w:w="2414" w:type="dxa"/>
            <w:vAlign w:val="bottom"/>
          </w:tcPr>
          <w:p w14:paraId="65357DD7" w14:textId="77777777" w:rsidR="00C77D68" w:rsidRPr="00F00764" w:rsidRDefault="00C77D68" w:rsidP="0050245B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4011" w:type="dxa"/>
            <w:vAlign w:val="bottom"/>
          </w:tcPr>
          <w:p w14:paraId="502984C2" w14:textId="77777777" w:rsidR="00C77D68" w:rsidRPr="00F00764" w:rsidRDefault="00C77D68" w:rsidP="0050245B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C77D68" w:rsidRPr="00F00764" w14:paraId="18DCBBCA" w14:textId="77777777" w:rsidTr="0050245B">
        <w:tblPrEx>
          <w:tblCellMar>
            <w:top w:w="0" w:type="dxa"/>
            <w:bottom w:w="0" w:type="dxa"/>
          </w:tblCellMar>
        </w:tblPrEx>
        <w:trPr>
          <w:trHeight w:val="441"/>
        </w:trPr>
        <w:tc>
          <w:tcPr>
            <w:tcW w:w="3185" w:type="dxa"/>
            <w:vMerge/>
          </w:tcPr>
          <w:p w14:paraId="48C0EE8F" w14:textId="77777777" w:rsidR="00C77D68" w:rsidRPr="00F00764" w:rsidRDefault="00C77D68" w:rsidP="0050245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4" w:type="dxa"/>
            <w:vAlign w:val="bottom"/>
          </w:tcPr>
          <w:p w14:paraId="2C8CBCE4" w14:textId="77777777" w:rsidR="00C77D68" w:rsidRPr="00F00764" w:rsidRDefault="00C77D68" w:rsidP="0050245B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011" w:type="dxa"/>
            <w:vAlign w:val="bottom"/>
          </w:tcPr>
          <w:p w14:paraId="2E37419C" w14:textId="77777777" w:rsidR="00C77D68" w:rsidRPr="00F00764" w:rsidRDefault="00C77D68" w:rsidP="0050245B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</w:t>
            </w:r>
          </w:p>
        </w:tc>
      </w:tr>
      <w:tr w:rsidR="00C77D68" w:rsidRPr="00F00764" w14:paraId="2CBEAF1F" w14:textId="77777777" w:rsidTr="0050245B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3185" w:type="dxa"/>
            <w:vMerge/>
          </w:tcPr>
          <w:p w14:paraId="671CFE1C" w14:textId="77777777" w:rsidR="00C77D68" w:rsidRPr="00F00764" w:rsidRDefault="00C77D68" w:rsidP="0050245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4" w:type="dxa"/>
            <w:vAlign w:val="bottom"/>
          </w:tcPr>
          <w:p w14:paraId="5E4D6E2F" w14:textId="77777777" w:rsidR="00C77D68" w:rsidRPr="00F00764" w:rsidRDefault="00C77D68" w:rsidP="0050245B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4011" w:type="dxa"/>
            <w:vAlign w:val="bottom"/>
          </w:tcPr>
          <w:p w14:paraId="5B88DE22" w14:textId="77777777" w:rsidR="00C77D68" w:rsidRPr="00F00764" w:rsidRDefault="00C77D68" w:rsidP="0050245B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C77D68" w:rsidRPr="00F00764" w14:paraId="7A0BB4C3" w14:textId="77777777" w:rsidTr="0050245B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3185" w:type="dxa"/>
            <w:vMerge/>
          </w:tcPr>
          <w:p w14:paraId="2A50F9E7" w14:textId="77777777" w:rsidR="00C77D68" w:rsidRPr="00F00764" w:rsidRDefault="00C77D68" w:rsidP="0050245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4" w:type="dxa"/>
            <w:vAlign w:val="bottom"/>
          </w:tcPr>
          <w:p w14:paraId="7F8FCAE3" w14:textId="77777777" w:rsidR="00C77D68" w:rsidRPr="00F00764" w:rsidRDefault="00C77D68" w:rsidP="0050245B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4011" w:type="dxa"/>
            <w:vAlign w:val="bottom"/>
          </w:tcPr>
          <w:p w14:paraId="4A675A9A" w14:textId="77777777" w:rsidR="00C77D68" w:rsidRPr="00F00764" w:rsidRDefault="00C77D68" w:rsidP="0050245B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C77D68" w:rsidRPr="00F00764" w14:paraId="4334040C" w14:textId="77777777" w:rsidTr="0050245B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3185" w:type="dxa"/>
            <w:vMerge/>
          </w:tcPr>
          <w:p w14:paraId="2E228F7B" w14:textId="77777777" w:rsidR="00C77D68" w:rsidRPr="00F00764" w:rsidRDefault="00C77D68" w:rsidP="0050245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4" w:type="dxa"/>
            <w:vAlign w:val="bottom"/>
          </w:tcPr>
          <w:p w14:paraId="7EE73839" w14:textId="77777777" w:rsidR="00C77D68" w:rsidRPr="00F00764" w:rsidRDefault="00C77D68" w:rsidP="0050245B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4011" w:type="dxa"/>
            <w:vAlign w:val="bottom"/>
          </w:tcPr>
          <w:p w14:paraId="0764DB0C" w14:textId="77777777" w:rsidR="00C77D68" w:rsidRPr="00F00764" w:rsidRDefault="00C77D68" w:rsidP="0050245B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</w:tbl>
    <w:p w14:paraId="3D8C0C0A" w14:textId="77777777" w:rsidR="00C77D68" w:rsidRDefault="00C77D68" w:rsidP="00652D1E">
      <w:pPr>
        <w:jc w:val="both"/>
        <w:rPr>
          <w:rFonts w:ascii="Arial" w:hAnsi="Arial" w:cs="Arial"/>
          <w:b/>
          <w:sz w:val="22"/>
          <w:szCs w:val="22"/>
        </w:rPr>
      </w:pPr>
    </w:p>
    <w:p w14:paraId="40B6A0A4" w14:textId="77777777" w:rsidR="00C77D68" w:rsidRDefault="00C77D68" w:rsidP="00652D1E">
      <w:pPr>
        <w:jc w:val="both"/>
        <w:rPr>
          <w:rFonts w:ascii="Arial" w:hAnsi="Arial" w:cs="Arial"/>
          <w:b/>
          <w:sz w:val="22"/>
          <w:szCs w:val="22"/>
        </w:rPr>
      </w:pPr>
    </w:p>
    <w:p w14:paraId="393D9895" w14:textId="77777777" w:rsidR="00C77D68" w:rsidRPr="00863A27" w:rsidRDefault="00863A27" w:rsidP="00863A27">
      <w:pPr>
        <w:pStyle w:val="Odstavecseseznamem"/>
        <w:numPr>
          <w:ilvl w:val="0"/>
          <w:numId w:val="13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byly přijaty změny ve stanovách</w:t>
      </w:r>
      <w:r w:rsidR="00D47135" w:rsidRPr="00863A27">
        <w:rPr>
          <w:rFonts w:ascii="Arial" w:hAnsi="Arial" w:cs="Arial"/>
          <w:sz w:val="22"/>
        </w:rPr>
        <w:t xml:space="preserve"> honebního společenstva a proto </w:t>
      </w:r>
      <w:r w:rsidR="00C77D68" w:rsidRPr="00863A27">
        <w:rPr>
          <w:rFonts w:ascii="Arial" w:hAnsi="Arial" w:cs="Arial"/>
          <w:sz w:val="22"/>
        </w:rPr>
        <w:t>zasíláme úplné zněn</w:t>
      </w:r>
      <w:r w:rsidR="00D47135" w:rsidRPr="00863A27">
        <w:rPr>
          <w:rFonts w:ascii="Arial" w:hAnsi="Arial" w:cs="Arial"/>
          <w:sz w:val="22"/>
        </w:rPr>
        <w:t xml:space="preserve">í stanov honebního společenstva </w:t>
      </w:r>
      <w:r w:rsidR="00C77D68" w:rsidRPr="00863A27">
        <w:rPr>
          <w:rFonts w:ascii="Arial" w:hAnsi="Arial" w:cs="Arial"/>
          <w:sz w:val="22"/>
        </w:rPr>
        <w:t xml:space="preserve">  ANO / NE </w:t>
      </w:r>
      <w:r w:rsidR="00C77D68" w:rsidRPr="00863A27">
        <w:rPr>
          <w:rFonts w:ascii="Arial" w:hAnsi="Arial" w:cs="Arial"/>
          <w:sz w:val="22"/>
          <w:vertAlign w:val="superscript"/>
        </w:rPr>
        <w:t>(nehodící se škrtne)</w:t>
      </w:r>
    </w:p>
    <w:p w14:paraId="0B136047" w14:textId="77777777" w:rsidR="00C77D68" w:rsidRDefault="00C77D68" w:rsidP="00652D1E">
      <w:pPr>
        <w:jc w:val="both"/>
        <w:rPr>
          <w:rFonts w:ascii="Arial" w:hAnsi="Arial" w:cs="Arial"/>
          <w:b/>
          <w:sz w:val="22"/>
          <w:szCs w:val="22"/>
        </w:rPr>
      </w:pPr>
    </w:p>
    <w:p w14:paraId="01613699" w14:textId="77777777" w:rsidR="00863A27" w:rsidRDefault="00863A27" w:rsidP="00652D1E">
      <w:pPr>
        <w:jc w:val="both"/>
        <w:rPr>
          <w:rFonts w:ascii="Arial" w:hAnsi="Arial" w:cs="Arial"/>
          <w:sz w:val="22"/>
          <w:szCs w:val="22"/>
        </w:rPr>
      </w:pPr>
      <w:r w:rsidRPr="00863A27">
        <w:rPr>
          <w:rFonts w:ascii="Arial" w:hAnsi="Arial" w:cs="Arial"/>
          <w:sz w:val="22"/>
          <w:szCs w:val="22"/>
        </w:rPr>
        <w:t>V …………………………..</w:t>
      </w:r>
      <w:r>
        <w:rPr>
          <w:rFonts w:ascii="Arial" w:hAnsi="Arial" w:cs="Arial"/>
          <w:sz w:val="22"/>
          <w:szCs w:val="22"/>
        </w:rPr>
        <w:t xml:space="preserve">  dne : …………………</w:t>
      </w:r>
    </w:p>
    <w:p w14:paraId="097844E8" w14:textId="77777777" w:rsidR="00863A27" w:rsidRDefault="00863A27" w:rsidP="00652D1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……………………………………..</w:t>
      </w:r>
    </w:p>
    <w:p w14:paraId="65F82A08" w14:textId="77777777" w:rsidR="00863A27" w:rsidRPr="00863A27" w:rsidRDefault="00863A27" w:rsidP="00652D1E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podpis</w:t>
      </w:r>
    </w:p>
    <w:p w14:paraId="7C71719F" w14:textId="77777777" w:rsidR="00863A27" w:rsidRPr="00863A27" w:rsidRDefault="00863A27" w:rsidP="00652D1E">
      <w:pPr>
        <w:jc w:val="both"/>
        <w:rPr>
          <w:rFonts w:ascii="Arial" w:hAnsi="Arial" w:cs="Arial"/>
          <w:sz w:val="22"/>
          <w:szCs w:val="22"/>
        </w:rPr>
      </w:pPr>
    </w:p>
    <w:p w14:paraId="2720DAE6" w14:textId="77777777" w:rsidR="00652D1E" w:rsidRDefault="00652D1E" w:rsidP="00652D1E">
      <w:pPr>
        <w:jc w:val="both"/>
        <w:rPr>
          <w:rFonts w:ascii="Arial" w:hAnsi="Arial" w:cs="Arial"/>
          <w:b/>
          <w:sz w:val="22"/>
          <w:szCs w:val="22"/>
        </w:rPr>
      </w:pPr>
      <w:r w:rsidRPr="00D11CF1">
        <w:rPr>
          <w:rFonts w:ascii="Arial" w:hAnsi="Arial" w:cs="Arial"/>
          <w:b/>
          <w:sz w:val="22"/>
          <w:szCs w:val="22"/>
        </w:rPr>
        <w:t>Zpracovávání nepovinných osobních údajů</w:t>
      </w:r>
    </w:p>
    <w:p w14:paraId="327A6007" w14:textId="77777777" w:rsidR="00652D1E" w:rsidRPr="0023042B" w:rsidRDefault="00652D1E" w:rsidP="00652D1E">
      <w:pPr>
        <w:jc w:val="both"/>
        <w:rPr>
          <w:rFonts w:ascii="Arial" w:hAnsi="Arial" w:cs="Arial"/>
          <w:i/>
          <w:sz w:val="22"/>
          <w:szCs w:val="22"/>
        </w:rPr>
      </w:pPr>
      <w:r w:rsidRPr="0023042B">
        <w:rPr>
          <w:rFonts w:ascii="Arial" w:hAnsi="Arial" w:cs="Arial"/>
          <w:i/>
          <w:sz w:val="20"/>
          <w:szCs w:val="22"/>
        </w:rPr>
        <w:t xml:space="preserve">Zpracovávání výše uvedených osobních údajů je prováděno na základě právní povinnosti. Zpracovávání nepovinných osobních údajů (telefon, e-mail),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23042B">
          <w:rPr>
            <w:rStyle w:val="Hypertextovodkaz"/>
            <w:rFonts w:ascii="Arial" w:hAnsi="Arial" w:cs="Arial"/>
            <w:i/>
            <w:sz w:val="20"/>
            <w:szCs w:val="22"/>
          </w:rPr>
          <w:t>www.novyjicin.cz</w:t>
        </w:r>
      </w:hyperlink>
      <w:r w:rsidRPr="0023042B">
        <w:rPr>
          <w:rFonts w:ascii="Arial" w:hAnsi="Arial" w:cs="Arial"/>
          <w:i/>
          <w:sz w:val="20"/>
          <w:szCs w:val="22"/>
        </w:rPr>
        <w:t>.</w:t>
      </w:r>
    </w:p>
    <w:p w14:paraId="1BC2C868" w14:textId="77777777" w:rsidR="00652D1E" w:rsidRDefault="00652D1E" w:rsidP="00652D1E">
      <w:pPr>
        <w:ind w:left="192" w:hanging="192"/>
        <w:rPr>
          <w:rFonts w:ascii="Arial" w:hAnsi="Arial" w:cs="Arial"/>
          <w:sz w:val="22"/>
          <w:szCs w:val="22"/>
        </w:rPr>
      </w:pPr>
    </w:p>
    <w:p w14:paraId="1A8F0BC9" w14:textId="77777777" w:rsidR="00AD640E" w:rsidRDefault="00652D1E" w:rsidP="00652D1E">
      <w:pPr>
        <w:ind w:left="192" w:hanging="192"/>
        <w:rPr>
          <w:rFonts w:ascii="Arial" w:hAnsi="Arial" w:cs="Arial"/>
          <w:sz w:val="22"/>
          <w:szCs w:val="22"/>
        </w:rPr>
      </w:pPr>
      <w:r w:rsidRPr="00D11CF1">
        <w:rPr>
          <w:rFonts w:ascii="Arial" w:hAnsi="Arial" w:cs="Arial"/>
          <w:sz w:val="22"/>
          <w:szCs w:val="22"/>
        </w:rPr>
        <w:t>Tel</w:t>
      </w:r>
      <w:r>
        <w:rPr>
          <w:rFonts w:ascii="Arial" w:hAnsi="Arial" w:cs="Arial"/>
          <w:sz w:val="22"/>
          <w:szCs w:val="22"/>
        </w:rPr>
        <w:t xml:space="preserve">.: </w:t>
      </w:r>
      <w:r w:rsidRPr="00D11CF1">
        <w:rPr>
          <w:rFonts w:ascii="Arial" w:hAnsi="Arial" w:cs="Arial"/>
          <w:sz w:val="22"/>
          <w:szCs w:val="22"/>
        </w:rPr>
        <w:t>………………………………………</w:t>
      </w:r>
      <w:r>
        <w:rPr>
          <w:rFonts w:ascii="Arial" w:hAnsi="Arial" w:cs="Arial"/>
          <w:sz w:val="22"/>
          <w:szCs w:val="22"/>
        </w:rPr>
        <w:t xml:space="preserve"> </w:t>
      </w:r>
      <w:r w:rsidRPr="00D11CF1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-</w:t>
      </w:r>
      <w:r w:rsidRPr="00D11CF1">
        <w:rPr>
          <w:rFonts w:ascii="Arial" w:hAnsi="Arial" w:cs="Arial"/>
          <w:sz w:val="22"/>
          <w:szCs w:val="22"/>
        </w:rPr>
        <w:t>mail:</w:t>
      </w:r>
      <w:r>
        <w:rPr>
          <w:rFonts w:ascii="Arial" w:hAnsi="Arial" w:cs="Arial"/>
          <w:sz w:val="22"/>
          <w:szCs w:val="22"/>
        </w:rPr>
        <w:t xml:space="preserve"> </w:t>
      </w:r>
      <w:r w:rsidRPr="00D11CF1">
        <w:rPr>
          <w:rFonts w:ascii="Arial" w:hAnsi="Arial" w:cs="Arial"/>
          <w:sz w:val="22"/>
          <w:szCs w:val="22"/>
        </w:rPr>
        <w:t>…………………………………………………………</w:t>
      </w:r>
    </w:p>
    <w:sectPr w:rsidR="00AD640E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ABE89" w14:textId="77777777" w:rsidR="00837116" w:rsidRDefault="00837116" w:rsidP="00F610D6">
      <w:r>
        <w:separator/>
      </w:r>
    </w:p>
  </w:endnote>
  <w:endnote w:type="continuationSeparator" w:id="0">
    <w:p w14:paraId="2AD76368" w14:textId="77777777" w:rsidR="00837116" w:rsidRDefault="00837116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9452F3" w14:paraId="41A10171" w14:textId="77777777" w:rsidTr="00654291">
      <w:tc>
        <w:tcPr>
          <w:tcW w:w="2836" w:type="dxa"/>
        </w:tcPr>
        <w:p w14:paraId="15F1B7D4" w14:textId="77777777" w:rsidR="00D15377" w:rsidRPr="009452F3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9452F3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7525F7E9" w14:textId="77777777" w:rsidR="00D15377" w:rsidRPr="009452F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4CA492D1" w14:textId="77777777" w:rsidR="00D15377" w:rsidRPr="009452F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60A1286D" w14:textId="77777777" w:rsidR="00D15377" w:rsidRPr="009452F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t>741 01  Nový Jičín</w:t>
          </w:r>
        </w:p>
      </w:tc>
      <w:tc>
        <w:tcPr>
          <w:tcW w:w="1134" w:type="dxa"/>
        </w:tcPr>
        <w:p w14:paraId="2198C8E6" w14:textId="77777777" w:rsidR="00D15377" w:rsidRPr="009452F3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7D5FD739" w14:textId="77777777" w:rsidR="00D15377" w:rsidRPr="009452F3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9452F3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60D0A456" w14:textId="77777777" w:rsidR="00D15377" w:rsidRPr="009452F3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t>ISDS: ywmb4nc</w:t>
          </w:r>
        </w:p>
        <w:p w14:paraId="3F3D502F" w14:textId="77777777" w:rsidR="00D15377" w:rsidRPr="009452F3" w:rsidRDefault="006328C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9452F3">
            <w:rPr>
              <w:rFonts w:ascii="Arial" w:hAnsi="Arial" w:cs="Arial"/>
              <w:sz w:val="18"/>
              <w:szCs w:val="18"/>
            </w:rPr>
            <w:fldChar w:fldCharType="begin"/>
          </w:r>
          <w:r w:rsidRPr="009452F3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9452F3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9452F3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2E39E5DB" w14:textId="77777777" w:rsidR="00D15377" w:rsidRPr="009452F3" w:rsidRDefault="006328CA" w:rsidP="00D15377">
          <w:pPr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9452F3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7E33C0AC" w14:textId="77777777" w:rsidR="00D15377" w:rsidRPr="009452F3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22737694" w14:textId="77777777" w:rsidR="00D15377" w:rsidRPr="009452F3" w:rsidRDefault="006328C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9452F3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Pr="009452F3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9452F3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9452F3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4298DB6A" w14:textId="77777777" w:rsidR="00D15377" w:rsidRPr="009452F3" w:rsidRDefault="006328C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9452F3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9452F3">
            <w:rPr>
              <w:rFonts w:ascii="Arial" w:hAnsi="Arial" w:cs="Arial"/>
              <w:sz w:val="18"/>
              <w:szCs w:val="18"/>
            </w:rPr>
            <w:fldChar w:fldCharType="begin"/>
          </w:r>
          <w:r w:rsidRPr="009452F3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9452F3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9452F3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facebook.com/novyjicin</w:t>
          </w:r>
        </w:p>
        <w:p w14:paraId="7D264E91" w14:textId="77777777" w:rsidR="00D15377" w:rsidRPr="009452F3" w:rsidRDefault="006328CA" w:rsidP="00D15377">
          <w:pPr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9452F3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58C13420" w14:textId="77777777" w:rsidR="00D15377" w:rsidRPr="009452F3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0B7D7" w14:textId="77777777" w:rsidR="00837116" w:rsidRDefault="00837116" w:rsidP="00F610D6">
      <w:r>
        <w:separator/>
      </w:r>
    </w:p>
  </w:footnote>
  <w:footnote w:type="continuationSeparator" w:id="0">
    <w:p w14:paraId="2D7D7A62" w14:textId="77777777" w:rsidR="00837116" w:rsidRDefault="00837116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97567" w14:textId="77777777" w:rsidR="009963F4" w:rsidRPr="00567EB2" w:rsidRDefault="00000000" w:rsidP="009963F4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51C9F94" wp14:editId="4622D1F3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310" cy="106934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69E8D4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7415E2E1" w14:textId="77777777"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06ADD817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564791B1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117E3"/>
    <w:multiLevelType w:val="hybridMultilevel"/>
    <w:tmpl w:val="FFFFFFFF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27B1F5B"/>
    <w:multiLevelType w:val="hybridMultilevel"/>
    <w:tmpl w:val="FFFFFFFF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9252B7A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8706D26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408E3922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48467B3A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05F18D1"/>
    <w:multiLevelType w:val="hybridMultilevel"/>
    <w:tmpl w:val="FFFFFFFF"/>
    <w:lvl w:ilvl="0" w:tplc="42901AE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0DE133F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0A97494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0D47498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19D0205"/>
    <w:multiLevelType w:val="hybridMultilevel"/>
    <w:tmpl w:val="FFFFFFFF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23D146D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6C387536"/>
    <w:multiLevelType w:val="hybridMultilevel"/>
    <w:tmpl w:val="FFFFFFFF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50767323">
    <w:abstractNumId w:val="8"/>
  </w:num>
  <w:num w:numId="2" w16cid:durableId="1135834577">
    <w:abstractNumId w:val="12"/>
  </w:num>
  <w:num w:numId="3" w16cid:durableId="411394358">
    <w:abstractNumId w:val="10"/>
  </w:num>
  <w:num w:numId="4" w16cid:durableId="282929212">
    <w:abstractNumId w:val="0"/>
  </w:num>
  <w:num w:numId="5" w16cid:durableId="7695495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851165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50883034">
    <w:abstractNumId w:val="2"/>
  </w:num>
  <w:num w:numId="8" w16cid:durableId="2046826031">
    <w:abstractNumId w:val="3"/>
  </w:num>
  <w:num w:numId="9" w16cid:durableId="103010306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1541963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850028319">
    <w:abstractNumId w:val="11"/>
    <w:lvlOverride w:ilvl="0">
      <w:startOverride w:val="1"/>
    </w:lvlOverride>
  </w:num>
  <w:num w:numId="12" w16cid:durableId="1339233761">
    <w:abstractNumId w:val="5"/>
  </w:num>
  <w:num w:numId="13" w16cid:durableId="4105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8D0"/>
    <w:rsid w:val="00004B41"/>
    <w:rsid w:val="00037282"/>
    <w:rsid w:val="00037347"/>
    <w:rsid w:val="00042C8A"/>
    <w:rsid w:val="00050C26"/>
    <w:rsid w:val="00072CDD"/>
    <w:rsid w:val="000A7477"/>
    <w:rsid w:val="000B295C"/>
    <w:rsid w:val="000D5041"/>
    <w:rsid w:val="000F62C0"/>
    <w:rsid w:val="000F75C8"/>
    <w:rsid w:val="0011121E"/>
    <w:rsid w:val="00157EA4"/>
    <w:rsid w:val="001725D4"/>
    <w:rsid w:val="001757D1"/>
    <w:rsid w:val="001A6B06"/>
    <w:rsid w:val="00226964"/>
    <w:rsid w:val="0023042B"/>
    <w:rsid w:val="002313F2"/>
    <w:rsid w:val="00234482"/>
    <w:rsid w:val="0024713C"/>
    <w:rsid w:val="0027496F"/>
    <w:rsid w:val="00286567"/>
    <w:rsid w:val="00294485"/>
    <w:rsid w:val="0029461B"/>
    <w:rsid w:val="002C6EA6"/>
    <w:rsid w:val="002E0C32"/>
    <w:rsid w:val="002E4895"/>
    <w:rsid w:val="00353485"/>
    <w:rsid w:val="003A535F"/>
    <w:rsid w:val="003A56F6"/>
    <w:rsid w:val="003A7FB9"/>
    <w:rsid w:val="003B2AC9"/>
    <w:rsid w:val="003E4F2C"/>
    <w:rsid w:val="003E5B67"/>
    <w:rsid w:val="00445094"/>
    <w:rsid w:val="00463116"/>
    <w:rsid w:val="0050245B"/>
    <w:rsid w:val="00540840"/>
    <w:rsid w:val="00567EB2"/>
    <w:rsid w:val="005A4E6A"/>
    <w:rsid w:val="006130AC"/>
    <w:rsid w:val="00624CAC"/>
    <w:rsid w:val="006252C8"/>
    <w:rsid w:val="006328CA"/>
    <w:rsid w:val="00636D64"/>
    <w:rsid w:val="00652D1E"/>
    <w:rsid w:val="00654291"/>
    <w:rsid w:val="0067441C"/>
    <w:rsid w:val="006A7B7A"/>
    <w:rsid w:val="006F3633"/>
    <w:rsid w:val="007107EC"/>
    <w:rsid w:val="00735193"/>
    <w:rsid w:val="0074473B"/>
    <w:rsid w:val="00746E22"/>
    <w:rsid w:val="007534F8"/>
    <w:rsid w:val="00782C9A"/>
    <w:rsid w:val="007C29E3"/>
    <w:rsid w:val="007C383F"/>
    <w:rsid w:val="007D62D6"/>
    <w:rsid w:val="0080268C"/>
    <w:rsid w:val="008109B5"/>
    <w:rsid w:val="00837116"/>
    <w:rsid w:val="00853AFB"/>
    <w:rsid w:val="00863A27"/>
    <w:rsid w:val="00864A2C"/>
    <w:rsid w:val="008717FE"/>
    <w:rsid w:val="0087726D"/>
    <w:rsid w:val="008C4B76"/>
    <w:rsid w:val="008C4BDC"/>
    <w:rsid w:val="00900360"/>
    <w:rsid w:val="00904A96"/>
    <w:rsid w:val="009179F3"/>
    <w:rsid w:val="009278D0"/>
    <w:rsid w:val="009452F3"/>
    <w:rsid w:val="009963F4"/>
    <w:rsid w:val="00996E93"/>
    <w:rsid w:val="00997217"/>
    <w:rsid w:val="009A6145"/>
    <w:rsid w:val="009B4D70"/>
    <w:rsid w:val="00A07A22"/>
    <w:rsid w:val="00A32C14"/>
    <w:rsid w:val="00A63580"/>
    <w:rsid w:val="00AA2772"/>
    <w:rsid w:val="00AB1295"/>
    <w:rsid w:val="00AB4FFC"/>
    <w:rsid w:val="00AD640E"/>
    <w:rsid w:val="00B66C93"/>
    <w:rsid w:val="00BB4623"/>
    <w:rsid w:val="00BF6101"/>
    <w:rsid w:val="00C0785A"/>
    <w:rsid w:val="00C5731B"/>
    <w:rsid w:val="00C77D68"/>
    <w:rsid w:val="00C94D6B"/>
    <w:rsid w:val="00CA4426"/>
    <w:rsid w:val="00CA4D2C"/>
    <w:rsid w:val="00CA511E"/>
    <w:rsid w:val="00CA5642"/>
    <w:rsid w:val="00D11CF1"/>
    <w:rsid w:val="00D15377"/>
    <w:rsid w:val="00D31B12"/>
    <w:rsid w:val="00D47135"/>
    <w:rsid w:val="00D52BAE"/>
    <w:rsid w:val="00D74C26"/>
    <w:rsid w:val="00DD7914"/>
    <w:rsid w:val="00E23BD2"/>
    <w:rsid w:val="00F00764"/>
    <w:rsid w:val="00F15B40"/>
    <w:rsid w:val="00F610D6"/>
    <w:rsid w:val="00F661B1"/>
    <w:rsid w:val="00F962F5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E5398DB"/>
  <w14:defaultImageDpi w14:val="0"/>
  <w15:docId w15:val="{956772A7-F6E7-4A7A-9B64-CEDDA500A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2E4895"/>
    <w:pPr>
      <w:keepNext/>
      <w:outlineLvl w:val="0"/>
    </w:pPr>
    <w:rPr>
      <w:b/>
      <w:bCs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D640E"/>
    <w:pPr>
      <w:keepNext/>
      <w:keepLines/>
      <w:spacing w:before="40"/>
      <w:outlineLvl w:val="1"/>
    </w:pPr>
    <w:rPr>
      <w:rFonts w:asciiTheme="majorHAnsi" w:eastAsiaTheme="majorEastAsia" w:hAnsiTheme="majorHAns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2E4895"/>
    <w:rPr>
      <w:rFonts w:ascii="Times New Roman" w:hAnsi="Times New Roman" w:cs="Times New Roman"/>
      <w:b/>
      <w:bCs/>
      <w:sz w:val="28"/>
      <w:szCs w:val="28"/>
      <w:lang w:val="x-none"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sid w:val="00AD640E"/>
    <w:rPr>
      <w:rFonts w:asciiTheme="majorHAnsi" w:eastAsiaTheme="majorEastAsia" w:hAnsiTheme="majorHAnsi" w:cs="Times New Roman"/>
      <w:color w:val="2F5496" w:themeColor="accent1" w:themeShade="BF"/>
      <w:sz w:val="26"/>
      <w:szCs w:val="26"/>
      <w:lang w:val="x-none" w:eastAsia="cs-CZ"/>
    </w:rPr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F610D6"/>
    <w:rPr>
      <w:rFonts w:ascii="Arial" w:hAnsi="Arial" w:cs="Arial"/>
      <w:lang w:val="x-none"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F610D6"/>
    <w:rPr>
      <w:rFonts w:ascii="Arial" w:hAnsi="Arial" w:cs="Arial"/>
      <w:lang w:val="x-none"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rFonts w:cs="Times New Roman"/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rFonts w:cs="Times New Roman"/>
      <w:color w:val="605E5C"/>
      <w:shd w:val="clear" w:color="auto" w:fill="E1DFDD"/>
    </w:rPr>
  </w:style>
  <w:style w:type="paragraph" w:styleId="Zkladntextodsazen3">
    <w:name w:val="Body Text Indent 3"/>
    <w:basedOn w:val="Normln"/>
    <w:link w:val="Zkladntextodsazen3Char"/>
    <w:uiPriority w:val="99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sid w:val="002E4895"/>
    <w:rPr>
      <w:rFonts w:ascii="Times New Roman" w:hAnsi="Times New Roman" w:cs="Times New Roman"/>
      <w:sz w:val="28"/>
      <w:szCs w:val="28"/>
      <w:lang w:val="x-none" w:eastAsia="cs-CZ"/>
    </w:rPr>
  </w:style>
  <w:style w:type="paragraph" w:styleId="Zkladntext3">
    <w:name w:val="Body Text 3"/>
    <w:basedOn w:val="Normln"/>
    <w:link w:val="Zkladntext3Char"/>
    <w:uiPriority w:val="99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sid w:val="002E4895"/>
    <w:rPr>
      <w:rFonts w:ascii="Times New Roman" w:hAnsi="Times New Roman" w:cs="Times New Roman"/>
      <w:i/>
      <w:iCs/>
      <w:sz w:val="24"/>
      <w:szCs w:val="24"/>
      <w:lang w:val="x-none"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locked/>
    <w:rsid w:val="003A535F"/>
    <w:rPr>
      <w:rFonts w:ascii="Times New Roman" w:hAnsi="Times New Roman" w:cs="Times New Roman"/>
      <w:sz w:val="24"/>
      <w:szCs w:val="24"/>
      <w:lang w:val="x-none"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A6B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1A6B06"/>
    <w:rPr>
      <w:rFonts w:ascii="Times New Roman" w:hAnsi="Times New Roman" w:cs="Times New Roman"/>
      <w:sz w:val="24"/>
      <w:szCs w:val="24"/>
      <w:lang w:val="x-none" w:eastAsia="cs-CZ"/>
    </w:rPr>
  </w:style>
  <w:style w:type="paragraph" w:styleId="Odstavecseseznamem">
    <w:name w:val="List Paragraph"/>
    <w:basedOn w:val="Normln"/>
    <w:uiPriority w:val="34"/>
    <w:qFormat/>
    <w:rsid w:val="001A6B06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semiHidden/>
    <w:rsid w:val="00AD640E"/>
    <w:pPr>
      <w:spacing w:after="120"/>
    </w:pPr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AD640E"/>
    <w:rPr>
      <w:rFonts w:ascii="Times New Roman" w:hAnsi="Times New Roman" w:cs="Times New Roman"/>
      <w:sz w:val="20"/>
      <w:szCs w:val="20"/>
      <w:lang w:val="x-none" w:eastAsia="cs-CZ"/>
    </w:rPr>
  </w:style>
  <w:style w:type="paragraph" w:styleId="Normlnweb">
    <w:name w:val="Normal (Web)"/>
    <w:basedOn w:val="Normln"/>
    <w:uiPriority w:val="99"/>
    <w:semiHidden/>
    <w:unhideWhenUsed/>
    <w:rsid w:val="00C0785A"/>
    <w:pPr>
      <w:spacing w:before="100" w:beforeAutospacing="1" w:after="100" w:afterAutospacing="1"/>
    </w:pPr>
  </w:style>
  <w:style w:type="paragraph" w:customStyle="1" w:styleId="NormlnIMP">
    <w:name w:val="Normální_IMP"/>
    <w:basedOn w:val="Normln"/>
    <w:rsid w:val="001757D1"/>
    <w:pPr>
      <w:suppressAutoHyphens/>
      <w:spacing w:line="230" w:lineRule="auto"/>
    </w:pPr>
    <w:rPr>
      <w:sz w:val="20"/>
      <w:szCs w:val="20"/>
    </w:rPr>
  </w:style>
  <w:style w:type="paragraph" w:styleId="Nzev">
    <w:name w:val="Title"/>
    <w:basedOn w:val="NormlnIMP"/>
    <w:link w:val="NzevChar"/>
    <w:uiPriority w:val="10"/>
    <w:qFormat/>
    <w:rsid w:val="001757D1"/>
    <w:pPr>
      <w:jc w:val="center"/>
    </w:pPr>
    <w:rPr>
      <w:b/>
      <w:bCs/>
      <w:sz w:val="24"/>
      <w:szCs w:val="24"/>
      <w:u w:val="single"/>
    </w:rPr>
  </w:style>
  <w:style w:type="character" w:customStyle="1" w:styleId="NzevChar">
    <w:name w:val="Název Char"/>
    <w:basedOn w:val="Standardnpsmoodstavce"/>
    <w:link w:val="Nzev"/>
    <w:uiPriority w:val="10"/>
    <w:locked/>
    <w:rsid w:val="001757D1"/>
    <w:rPr>
      <w:rFonts w:ascii="Times New Roman" w:hAnsi="Times New Roman" w:cs="Times New Roman"/>
      <w:b/>
      <w:bCs/>
      <w:sz w:val="24"/>
      <w:szCs w:val="24"/>
      <w:u w:val="single"/>
      <w:lang w:val="x-none" w:eastAsia="cs-CZ"/>
    </w:rPr>
  </w:style>
  <w:style w:type="paragraph" w:customStyle="1" w:styleId="ZkladntextIMP">
    <w:name w:val="Základní text_IMP"/>
    <w:basedOn w:val="NormlnIMP"/>
    <w:rsid w:val="001757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84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novyjicin-mestsky-urad-statni-sprava.dotx</Template>
  <TotalTime>0</TotalTime>
  <Pages>1</Pages>
  <Words>223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Zdeněk Petroš</dc:creator>
  <cp:keywords/>
  <dc:description/>
  <cp:lastModifiedBy>Pavel Kašuba</cp:lastModifiedBy>
  <cp:revision>2</cp:revision>
  <cp:lastPrinted>2021-05-20T10:37:00Z</cp:lastPrinted>
  <dcterms:created xsi:type="dcterms:W3CDTF">2023-06-21T09:38:00Z</dcterms:created>
  <dcterms:modified xsi:type="dcterms:W3CDTF">2023-06-21T09:38:00Z</dcterms:modified>
</cp:coreProperties>
</file>