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4FA14" w14:textId="77777777" w:rsidR="005D50A1" w:rsidRPr="001D59CE" w:rsidRDefault="007C29E3" w:rsidP="001D59CE">
      <w:pPr>
        <w:spacing w:before="120" w:after="240" w:line="240" w:lineRule="atLeast"/>
        <w:jc w:val="center"/>
        <w:rPr>
          <w:rFonts w:ascii="Arial" w:hAnsi="Arial" w:cs="Arial"/>
          <w:b/>
          <w:u w:val="single"/>
        </w:rPr>
      </w:pPr>
      <w:r w:rsidRPr="00086026">
        <w:rPr>
          <w:rFonts w:ascii="Arial" w:hAnsi="Arial" w:cs="Arial"/>
          <w:b/>
          <w:u w:val="single"/>
        </w:rPr>
        <w:t>Žádost o odnětí nebo omezení pozemk</w:t>
      </w:r>
      <w:r w:rsidR="001D59CE">
        <w:rPr>
          <w:rFonts w:ascii="Arial" w:hAnsi="Arial" w:cs="Arial"/>
          <w:b/>
          <w:u w:val="single"/>
        </w:rPr>
        <w:t>u určeného k plnění funkcí lesa</w:t>
      </w:r>
    </w:p>
    <w:p w14:paraId="560A7A2D" w14:textId="77777777" w:rsidR="007C29E3" w:rsidRPr="0050370A" w:rsidRDefault="007C29E3" w:rsidP="007C29E3">
      <w:pPr>
        <w:spacing w:before="120" w:line="240" w:lineRule="atLeast"/>
        <w:rPr>
          <w:rFonts w:ascii="Arial" w:hAnsi="Arial" w:cs="Arial"/>
          <w:b/>
          <w:sz w:val="22"/>
          <w:szCs w:val="22"/>
          <w:u w:val="single"/>
        </w:rPr>
      </w:pPr>
      <w:r w:rsidRPr="0050370A">
        <w:rPr>
          <w:rFonts w:ascii="Arial" w:hAnsi="Arial" w:cs="Arial"/>
          <w:b/>
          <w:sz w:val="22"/>
          <w:szCs w:val="22"/>
        </w:rPr>
        <w:t>Žadatel:</w:t>
      </w:r>
    </w:p>
    <w:p w14:paraId="6AFDF0EE" w14:textId="77777777" w:rsidR="001175D5" w:rsidRPr="0050370A" w:rsidRDefault="007C29E3" w:rsidP="005D50A1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Jméno a příjmení:</w:t>
      </w:r>
      <w:r w:rsidR="0050370A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</w:t>
      </w:r>
    </w:p>
    <w:p w14:paraId="2B10B979" w14:textId="77777777" w:rsidR="0050370A" w:rsidRPr="0050370A" w:rsidRDefault="007C29E3" w:rsidP="0050370A">
      <w:pPr>
        <w:spacing w:after="120" w:line="360" w:lineRule="auto"/>
        <w:rPr>
          <w:rFonts w:ascii="Arial" w:eastAsia="MS Mincho" w:hAnsi="Arial" w:cs="Arial"/>
          <w:sz w:val="20"/>
          <w:szCs w:val="22"/>
        </w:rPr>
      </w:pPr>
      <w:r w:rsidRPr="0050370A">
        <w:rPr>
          <w:rFonts w:ascii="Arial" w:eastAsia="MS Mincho" w:hAnsi="Arial" w:cs="Arial"/>
          <w:bCs/>
          <w:sz w:val="22"/>
          <w:szCs w:val="22"/>
        </w:rPr>
        <w:t>Název</w:t>
      </w:r>
      <w:r w:rsidRPr="0050370A">
        <w:rPr>
          <w:rFonts w:ascii="Arial" w:eastAsia="MS Mincho" w:hAnsi="Arial" w:cs="Arial"/>
          <w:b/>
          <w:bCs/>
          <w:sz w:val="22"/>
          <w:szCs w:val="22"/>
        </w:rPr>
        <w:t xml:space="preserve"> </w:t>
      </w:r>
      <w:proofErr w:type="spellStart"/>
      <w:r w:rsidRPr="0050370A">
        <w:rPr>
          <w:rFonts w:ascii="Arial" w:eastAsia="MS Mincho" w:hAnsi="Arial" w:cs="Arial"/>
          <w:bCs/>
          <w:sz w:val="22"/>
          <w:szCs w:val="22"/>
        </w:rPr>
        <w:t>firmy</w:t>
      </w:r>
      <w:r w:rsidR="008C2A02" w:rsidRPr="0050370A">
        <w:rPr>
          <w:rFonts w:ascii="Arial" w:eastAsia="MS Mincho" w:hAnsi="Arial" w:cs="Arial"/>
          <w:bCs/>
          <w:sz w:val="22"/>
          <w:szCs w:val="22"/>
          <w:vertAlign w:val="superscript"/>
        </w:rPr>
        <w:t>x</w:t>
      </w:r>
      <w:proofErr w:type="spellEnd"/>
      <w:r w:rsidR="008C2A02" w:rsidRPr="0050370A">
        <w:rPr>
          <w:rFonts w:ascii="Arial" w:eastAsia="MS Mincho" w:hAnsi="Arial" w:cs="Arial"/>
          <w:bCs/>
          <w:sz w:val="22"/>
          <w:szCs w:val="22"/>
          <w:vertAlign w:val="superscript"/>
        </w:rPr>
        <w:t>)</w:t>
      </w:r>
      <w:r w:rsidR="008C2A02" w:rsidRPr="0050370A">
        <w:rPr>
          <w:rFonts w:ascii="Arial" w:eastAsia="MS Mincho" w:hAnsi="Arial" w:cs="Arial"/>
          <w:bCs/>
          <w:sz w:val="22"/>
          <w:szCs w:val="22"/>
        </w:rPr>
        <w:t>:</w:t>
      </w:r>
      <w:r w:rsidR="0050370A">
        <w:rPr>
          <w:rFonts w:ascii="Arial" w:eastAsia="MS Mincho" w:hAnsi="Arial" w:cs="Arial"/>
          <w:bCs/>
          <w:sz w:val="22"/>
          <w:szCs w:val="22"/>
        </w:rPr>
        <w:t xml:space="preserve"> </w:t>
      </w:r>
      <w:r w:rsidR="0050370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50370A">
        <w:rPr>
          <w:rFonts w:ascii="Arial" w:eastAsia="MS Mincho" w:hAnsi="Arial" w:cs="Arial"/>
          <w:sz w:val="22"/>
          <w:szCs w:val="22"/>
        </w:rPr>
        <w:br/>
      </w:r>
      <w:r w:rsidRPr="0050370A">
        <w:rPr>
          <w:rFonts w:ascii="Arial" w:eastAsia="MS Mincho" w:hAnsi="Arial" w:cs="Arial"/>
          <w:sz w:val="20"/>
          <w:szCs w:val="22"/>
        </w:rPr>
        <w:t>(</w:t>
      </w:r>
      <w:r w:rsidRPr="0050370A">
        <w:rPr>
          <w:rFonts w:ascii="Arial" w:eastAsia="MS Mincho" w:hAnsi="Arial" w:cs="Arial"/>
          <w:sz w:val="20"/>
          <w:szCs w:val="22"/>
          <w:vertAlign w:val="superscript"/>
        </w:rPr>
        <w:t xml:space="preserve">x </w:t>
      </w:r>
      <w:r w:rsidRPr="0050370A">
        <w:rPr>
          <w:rFonts w:ascii="Arial" w:eastAsia="MS Mincho" w:hAnsi="Arial" w:cs="Arial"/>
          <w:sz w:val="20"/>
          <w:szCs w:val="22"/>
        </w:rPr>
        <w:t>vyplňte v případě, že žadatelem je právnická osoba)</w:t>
      </w:r>
    </w:p>
    <w:p w14:paraId="3BA816B9" w14:textId="77777777" w:rsidR="0050370A" w:rsidRDefault="007C29E3" w:rsidP="005D50A1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IČ</w:t>
      </w:r>
      <w:r w:rsidR="008C2A02" w:rsidRPr="0050370A">
        <w:rPr>
          <w:rFonts w:ascii="Arial" w:hAnsi="Arial" w:cs="Arial"/>
          <w:sz w:val="22"/>
          <w:szCs w:val="22"/>
        </w:rPr>
        <w:t xml:space="preserve"> </w:t>
      </w:r>
      <w:r w:rsidRPr="0050370A">
        <w:rPr>
          <w:rFonts w:ascii="Arial" w:hAnsi="Arial" w:cs="Arial"/>
          <w:sz w:val="22"/>
          <w:szCs w:val="22"/>
        </w:rPr>
        <w:t>/</w:t>
      </w:r>
      <w:r w:rsidR="008C2A02" w:rsidRPr="0050370A">
        <w:rPr>
          <w:rFonts w:ascii="Arial" w:hAnsi="Arial" w:cs="Arial"/>
          <w:sz w:val="22"/>
          <w:szCs w:val="22"/>
        </w:rPr>
        <w:t xml:space="preserve"> </w:t>
      </w:r>
      <w:r w:rsidRPr="0050370A">
        <w:rPr>
          <w:rFonts w:ascii="Arial" w:hAnsi="Arial" w:cs="Arial"/>
          <w:sz w:val="22"/>
          <w:szCs w:val="22"/>
        </w:rPr>
        <w:t>datum narození:</w:t>
      </w:r>
      <w:r w:rsidR="0050370A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</w:t>
      </w:r>
    </w:p>
    <w:p w14:paraId="3A7C80CA" w14:textId="77777777" w:rsidR="007C29E3" w:rsidRPr="0050370A" w:rsidRDefault="007C29E3" w:rsidP="005D50A1">
      <w:pPr>
        <w:spacing w:after="120" w:line="360" w:lineRule="auto"/>
        <w:rPr>
          <w:rFonts w:ascii="Arial" w:eastAsia="MS Mincho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Adresa/sídlo:</w:t>
      </w:r>
      <w:r w:rsidR="0050370A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</w:t>
      </w:r>
    </w:p>
    <w:p w14:paraId="55658718" w14:textId="77777777" w:rsidR="007C29E3" w:rsidRPr="0050370A" w:rsidRDefault="007C29E3" w:rsidP="005D50A1">
      <w:pPr>
        <w:pStyle w:val="Prosttext"/>
        <w:spacing w:after="120"/>
        <w:jc w:val="both"/>
        <w:rPr>
          <w:rFonts w:ascii="Arial" w:eastAsia="MS Mincho" w:hAnsi="Arial" w:cs="Arial"/>
          <w:b/>
          <w:szCs w:val="22"/>
        </w:rPr>
      </w:pPr>
      <w:r w:rsidRPr="0050370A">
        <w:rPr>
          <w:rFonts w:ascii="Arial" w:eastAsia="MS Mincho" w:hAnsi="Arial" w:cs="Arial"/>
          <w:szCs w:val="22"/>
        </w:rPr>
        <w:t>Podle ustanovení § 13 odst. 1 zákona č. 289/1995 Sb., o lesích a o změně a doplnění některých zákonů (lesní zákon), ve znění pozdějších předpisů, a podle zákona č. 500/2004 Sb., správní řád, ve znění pozdějších předpisů,</w:t>
      </w:r>
      <w:r w:rsidRPr="0050370A">
        <w:rPr>
          <w:rFonts w:ascii="Arial" w:eastAsia="MS Mincho" w:hAnsi="Arial" w:cs="Arial"/>
          <w:color w:val="FF0000"/>
          <w:szCs w:val="22"/>
        </w:rPr>
        <w:t xml:space="preserve"> </w:t>
      </w:r>
      <w:r w:rsidRPr="0050370A">
        <w:rPr>
          <w:rFonts w:ascii="Arial" w:eastAsia="MS Mincho" w:hAnsi="Arial" w:cs="Arial"/>
          <w:b/>
          <w:szCs w:val="22"/>
        </w:rPr>
        <w:t xml:space="preserve">žádám o souhlas s trvalým odnětím/ </w:t>
      </w:r>
      <w:r w:rsidR="0050370A">
        <w:rPr>
          <w:rFonts w:ascii="Arial" w:eastAsia="MS Mincho" w:hAnsi="Arial" w:cs="Arial"/>
          <w:b/>
          <w:szCs w:val="22"/>
        </w:rPr>
        <w:t>dočasným odnětím/</w:t>
      </w:r>
      <w:proofErr w:type="spellStart"/>
      <w:r w:rsidRPr="0050370A">
        <w:rPr>
          <w:rFonts w:ascii="Arial" w:eastAsia="MS Mincho" w:hAnsi="Arial" w:cs="Arial"/>
          <w:b/>
          <w:szCs w:val="22"/>
        </w:rPr>
        <w:t>omezením</w:t>
      </w:r>
      <w:r w:rsidRPr="0050370A">
        <w:rPr>
          <w:rFonts w:ascii="Arial" w:eastAsia="MS Mincho" w:hAnsi="Arial" w:cs="Arial"/>
          <w:b/>
          <w:szCs w:val="22"/>
          <w:vertAlign w:val="superscript"/>
        </w:rPr>
        <w:t>x</w:t>
      </w:r>
      <w:proofErr w:type="spellEnd"/>
      <w:r w:rsidRPr="0050370A">
        <w:rPr>
          <w:rFonts w:ascii="Arial" w:eastAsia="MS Mincho" w:hAnsi="Arial" w:cs="Arial"/>
          <w:b/>
          <w:szCs w:val="22"/>
        </w:rPr>
        <w:t xml:space="preserve"> pozemku určeného k plnění funkcí lesa.</w:t>
      </w:r>
    </w:p>
    <w:p w14:paraId="32FC8906" w14:textId="77777777" w:rsidR="007C29E3" w:rsidRPr="0050370A" w:rsidRDefault="007C29E3" w:rsidP="005D50A1">
      <w:pPr>
        <w:pStyle w:val="Prosttext"/>
        <w:spacing w:after="120"/>
        <w:jc w:val="both"/>
        <w:rPr>
          <w:rFonts w:ascii="Arial" w:eastAsia="MS Mincho" w:hAnsi="Arial" w:cs="Arial"/>
          <w:sz w:val="20"/>
          <w:szCs w:val="22"/>
        </w:rPr>
      </w:pPr>
      <w:r w:rsidRPr="0050370A">
        <w:rPr>
          <w:rFonts w:ascii="Arial" w:eastAsia="MS Mincho" w:hAnsi="Arial" w:cs="Arial"/>
          <w:sz w:val="20"/>
          <w:szCs w:val="22"/>
        </w:rPr>
        <w:t>(</w:t>
      </w:r>
      <w:r w:rsidRPr="0050370A">
        <w:rPr>
          <w:rFonts w:ascii="Arial" w:eastAsia="MS Mincho" w:hAnsi="Arial" w:cs="Arial"/>
          <w:sz w:val="20"/>
          <w:szCs w:val="22"/>
          <w:vertAlign w:val="superscript"/>
        </w:rPr>
        <w:t xml:space="preserve">x </w:t>
      </w:r>
      <w:r w:rsidRPr="0050370A">
        <w:rPr>
          <w:rFonts w:ascii="Arial" w:eastAsia="MS Mincho" w:hAnsi="Arial" w:cs="Arial"/>
          <w:sz w:val="20"/>
          <w:szCs w:val="22"/>
        </w:rPr>
        <w:t>nehodící se škrtněte)</w:t>
      </w:r>
    </w:p>
    <w:p w14:paraId="1D2174D6" w14:textId="77777777" w:rsidR="008C2A02" w:rsidRPr="0050370A" w:rsidRDefault="008C2A02" w:rsidP="005D50A1">
      <w:pPr>
        <w:pStyle w:val="Prosttext"/>
        <w:spacing w:after="120"/>
        <w:jc w:val="both"/>
        <w:rPr>
          <w:rFonts w:ascii="Arial" w:eastAsia="MS Mincho" w:hAnsi="Arial" w:cs="Arial"/>
          <w:szCs w:val="22"/>
        </w:rPr>
      </w:pPr>
    </w:p>
    <w:p w14:paraId="278BFE6D" w14:textId="77777777" w:rsidR="007C29E3" w:rsidRPr="0050370A" w:rsidRDefault="007C29E3" w:rsidP="0050370A">
      <w:pPr>
        <w:spacing w:after="240"/>
        <w:jc w:val="both"/>
        <w:rPr>
          <w:rFonts w:ascii="Arial" w:hAnsi="Arial" w:cs="Arial"/>
          <w:b/>
          <w:sz w:val="22"/>
          <w:szCs w:val="22"/>
        </w:rPr>
      </w:pPr>
      <w:r w:rsidRPr="0050370A">
        <w:rPr>
          <w:rFonts w:ascii="Arial" w:hAnsi="Arial" w:cs="Arial"/>
          <w:b/>
          <w:sz w:val="22"/>
          <w:szCs w:val="22"/>
        </w:rPr>
        <w:t xml:space="preserve">Bližší údaje o pozemcích, jichž se žádost týká </w:t>
      </w:r>
      <w:r w:rsidRPr="0050370A">
        <w:rPr>
          <w:rFonts w:ascii="Arial" w:hAnsi="Arial" w:cs="Arial"/>
          <w:sz w:val="22"/>
          <w:szCs w:val="22"/>
        </w:rPr>
        <w:t>(katastrální území, parcelní číslo, výměra lesního pozemku, celková výměra části pozemku určené k odnětí či omezení):</w:t>
      </w:r>
    </w:p>
    <w:p w14:paraId="40AC566B" w14:textId="77777777" w:rsidR="0050370A" w:rsidRDefault="0050370A" w:rsidP="005D50A1">
      <w:pPr>
        <w:spacing w:before="120" w:after="240" w:line="24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parcelní číslo: …………………………………………………………………………………………………</w:t>
      </w:r>
    </w:p>
    <w:p w14:paraId="2E7C10E7" w14:textId="77777777" w:rsidR="0050370A" w:rsidRPr="0050370A" w:rsidRDefault="0050370A" w:rsidP="005D50A1">
      <w:pPr>
        <w:spacing w:before="120" w:after="240" w:line="240" w:lineRule="atLeast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katastrální území: …………………………………………………………………………………………….</w:t>
      </w:r>
    </w:p>
    <w:p w14:paraId="68A13313" w14:textId="77777777" w:rsidR="001175D5" w:rsidRPr="0050370A" w:rsidRDefault="0050370A" w:rsidP="005D50A1">
      <w:pPr>
        <w:spacing w:before="120" w:after="240" w:line="24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výměra lesního pozemku v ha: …………………………………………………………………………….</w:t>
      </w:r>
    </w:p>
    <w:p w14:paraId="0B3152D9" w14:textId="77777777" w:rsidR="007C29E3" w:rsidRPr="0050370A" w:rsidRDefault="001175D5" w:rsidP="005D50A1">
      <w:pPr>
        <w:spacing w:before="120" w:after="120" w:line="240" w:lineRule="atLeast"/>
        <w:jc w:val="both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výměra části pozemku určené k odnětí či omezení</w:t>
      </w:r>
      <w:r w:rsidR="0050370A">
        <w:rPr>
          <w:rFonts w:ascii="Arial" w:hAnsi="Arial" w:cs="Arial"/>
          <w:sz w:val="22"/>
          <w:szCs w:val="22"/>
        </w:rPr>
        <w:t xml:space="preserve"> v ha: ……………………………………………….</w:t>
      </w:r>
    </w:p>
    <w:p w14:paraId="7E43F45E" w14:textId="77777777" w:rsidR="001175D5" w:rsidRPr="0050370A" w:rsidRDefault="001175D5" w:rsidP="007C29E3">
      <w:pPr>
        <w:jc w:val="both"/>
        <w:rPr>
          <w:rFonts w:ascii="Arial" w:hAnsi="Arial" w:cs="Arial"/>
          <w:b/>
          <w:sz w:val="22"/>
          <w:szCs w:val="22"/>
        </w:rPr>
      </w:pPr>
    </w:p>
    <w:p w14:paraId="1002BA6E" w14:textId="77777777" w:rsidR="001D59CE" w:rsidRPr="0050370A" w:rsidRDefault="001D59CE" w:rsidP="007C29E3">
      <w:pPr>
        <w:jc w:val="both"/>
        <w:rPr>
          <w:rFonts w:ascii="Arial" w:hAnsi="Arial" w:cs="Arial"/>
          <w:b/>
          <w:sz w:val="22"/>
          <w:szCs w:val="22"/>
        </w:rPr>
      </w:pPr>
    </w:p>
    <w:p w14:paraId="53B6C03D" w14:textId="77777777" w:rsidR="007C29E3" w:rsidRPr="0050370A" w:rsidRDefault="007C29E3" w:rsidP="007C29E3">
      <w:pPr>
        <w:jc w:val="both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b/>
          <w:sz w:val="22"/>
          <w:szCs w:val="22"/>
        </w:rPr>
        <w:t>Zdůvodnění požadavku s uvedením údajů o uvažovaném využití odňatých či omezených pozemků:</w:t>
      </w:r>
    </w:p>
    <w:p w14:paraId="24F9B96E" w14:textId="77777777" w:rsidR="007C29E3" w:rsidRPr="0050370A" w:rsidRDefault="007C29E3" w:rsidP="007C29E3">
      <w:pPr>
        <w:spacing w:before="120" w:line="240" w:lineRule="atLeast"/>
        <w:rPr>
          <w:rFonts w:ascii="Arial" w:hAnsi="Arial" w:cs="Arial"/>
          <w:b/>
          <w:sz w:val="22"/>
          <w:szCs w:val="22"/>
          <w:u w:val="single"/>
        </w:rPr>
      </w:pPr>
      <w:r w:rsidRPr="0050370A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B4B7F90" w14:textId="77777777" w:rsidR="007C29E3" w:rsidRPr="0050370A" w:rsidRDefault="007C29E3" w:rsidP="007C29E3">
      <w:pPr>
        <w:spacing w:before="120" w:line="240" w:lineRule="atLeast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A697F8B" w14:textId="77777777" w:rsidR="007C29E3" w:rsidRPr="0050370A" w:rsidRDefault="007C29E3" w:rsidP="007C29E3">
      <w:pPr>
        <w:spacing w:before="120" w:line="240" w:lineRule="atLeast"/>
        <w:jc w:val="both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C4ED53A" w14:textId="77777777" w:rsidR="007C29E3" w:rsidRPr="0050370A" w:rsidRDefault="007C29E3" w:rsidP="007C29E3">
      <w:pPr>
        <w:spacing w:before="120" w:line="240" w:lineRule="atLeast"/>
        <w:jc w:val="both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7571B30" w14:textId="77777777" w:rsidR="007C29E3" w:rsidRPr="0050370A" w:rsidRDefault="007C29E3" w:rsidP="007C29E3">
      <w:pPr>
        <w:spacing w:before="120" w:line="240" w:lineRule="atLeast"/>
        <w:jc w:val="both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............................................................................................................................................................. </w:t>
      </w:r>
    </w:p>
    <w:p w14:paraId="63BAE9DC" w14:textId="77777777" w:rsidR="001175D5" w:rsidRPr="0050370A" w:rsidRDefault="007C29E3" w:rsidP="005D50A1">
      <w:pPr>
        <w:spacing w:before="120" w:line="240" w:lineRule="atLeast"/>
        <w:jc w:val="both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</w:t>
      </w:r>
      <w:r w:rsidR="005D50A1" w:rsidRPr="0050370A">
        <w:rPr>
          <w:rFonts w:ascii="Arial" w:hAnsi="Arial" w:cs="Arial"/>
          <w:sz w:val="22"/>
          <w:szCs w:val="22"/>
        </w:rPr>
        <w:t>...............................</w:t>
      </w:r>
    </w:p>
    <w:p w14:paraId="14AA8CA5" w14:textId="77777777" w:rsidR="005D50A1" w:rsidRPr="0050370A" w:rsidRDefault="005D50A1" w:rsidP="007C29E3">
      <w:pPr>
        <w:spacing w:before="120" w:line="240" w:lineRule="atLeast"/>
        <w:rPr>
          <w:rFonts w:ascii="Arial" w:hAnsi="Arial" w:cs="Arial"/>
          <w:sz w:val="22"/>
          <w:szCs w:val="22"/>
        </w:rPr>
      </w:pPr>
    </w:p>
    <w:p w14:paraId="6DE242BF" w14:textId="77777777" w:rsidR="007C29E3" w:rsidRPr="0050370A" w:rsidRDefault="001175D5" w:rsidP="007C29E3">
      <w:pPr>
        <w:spacing w:before="120" w:line="240" w:lineRule="atLeast"/>
        <w:rPr>
          <w:rFonts w:ascii="Arial" w:hAnsi="Arial" w:cs="Arial"/>
          <w:sz w:val="22"/>
          <w:szCs w:val="22"/>
        </w:rPr>
      </w:pPr>
      <w:r w:rsidRPr="0050370A">
        <w:rPr>
          <w:rFonts w:ascii="Arial" w:hAnsi="Arial" w:cs="Arial"/>
          <w:sz w:val="22"/>
          <w:szCs w:val="22"/>
        </w:rPr>
        <w:t>V</w:t>
      </w:r>
      <w:r w:rsidR="0050370A">
        <w:rPr>
          <w:rFonts w:ascii="Arial" w:hAnsi="Arial" w:cs="Arial"/>
          <w:sz w:val="22"/>
          <w:szCs w:val="22"/>
        </w:rPr>
        <w:t xml:space="preserve"> ……………………………</w:t>
      </w:r>
      <w:r w:rsidR="007C29E3" w:rsidRPr="0050370A">
        <w:rPr>
          <w:rFonts w:ascii="Arial" w:hAnsi="Arial" w:cs="Arial"/>
          <w:sz w:val="22"/>
          <w:szCs w:val="22"/>
        </w:rPr>
        <w:t xml:space="preserve">    dne </w:t>
      </w:r>
      <w:r w:rsidR="0050370A">
        <w:rPr>
          <w:rFonts w:ascii="Arial" w:hAnsi="Arial" w:cs="Arial"/>
          <w:sz w:val="22"/>
          <w:szCs w:val="22"/>
        </w:rPr>
        <w:t>……………………………</w:t>
      </w:r>
      <w:r w:rsidR="005D50A1" w:rsidRPr="0050370A">
        <w:rPr>
          <w:rFonts w:ascii="Arial" w:hAnsi="Arial" w:cs="Arial"/>
          <w:sz w:val="22"/>
          <w:szCs w:val="22"/>
        </w:rPr>
        <w:t xml:space="preserve">      </w:t>
      </w:r>
      <w:r w:rsidRPr="0050370A">
        <w:rPr>
          <w:rFonts w:ascii="Arial" w:hAnsi="Arial" w:cs="Arial"/>
          <w:sz w:val="22"/>
          <w:szCs w:val="22"/>
        </w:rPr>
        <w:t xml:space="preserve"> </w:t>
      </w:r>
      <w:r w:rsidR="0050370A">
        <w:rPr>
          <w:rFonts w:ascii="Arial" w:hAnsi="Arial" w:cs="Arial"/>
          <w:sz w:val="22"/>
          <w:szCs w:val="22"/>
        </w:rPr>
        <w:t>Podpis ………………………………</w:t>
      </w:r>
    </w:p>
    <w:p w14:paraId="1C278B0E" w14:textId="77777777" w:rsidR="007C29E3" w:rsidRDefault="007C29E3" w:rsidP="007C29E3">
      <w:pPr>
        <w:spacing w:before="120" w:after="120"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340E60B1" w14:textId="77777777" w:rsidR="007C29E3" w:rsidRPr="0050370A" w:rsidRDefault="007C29E3" w:rsidP="007C29E3">
      <w:pPr>
        <w:spacing w:before="120" w:after="120"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0370A">
        <w:rPr>
          <w:rFonts w:ascii="Arial" w:hAnsi="Arial" w:cs="Arial"/>
          <w:b/>
          <w:sz w:val="22"/>
          <w:szCs w:val="22"/>
        </w:rPr>
        <w:lastRenderedPageBreak/>
        <w:t>Přílohy:</w:t>
      </w:r>
    </w:p>
    <w:p w14:paraId="26A04084" w14:textId="77777777" w:rsidR="00D36B21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 xml:space="preserve">podrobné zdůvodnění požadavku s uvedením údajů o uvažovaném použití pozemků určených </w:t>
      </w:r>
      <w:r>
        <w:rPr>
          <w:rFonts w:ascii="Arial" w:hAnsi="Arial" w:cs="Arial"/>
          <w:i/>
          <w:iCs/>
          <w:color w:val="000000"/>
          <w:sz w:val="20"/>
          <w:szCs w:val="20"/>
        </w:rPr>
        <w:br/>
      </w: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k plnění funkcí lesa,</w:t>
      </w:r>
    </w:p>
    <w:p w14:paraId="6CD7D61A" w14:textId="77777777" w:rsidR="00D36B21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údaje o celkovém rozsahu pozemků určených k plnění funkcí lesa, jejichž zábor se předpokládá, podle způsobu záboru-trvalé nebo dočasné odnětí, trvalé nebo dočasné omezení, u dočasných záborů jeho nezbytnou dobu trvání a předpokládané období realizace,</w:t>
      </w:r>
    </w:p>
    <w:p w14:paraId="2F3D8E98" w14:textId="77777777" w:rsidR="00D36B21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údaje o dotčených pozemcích určených k plnění funkcí lesa podle katastru nemovitostí (obec, katastrální území, parcelní číslo, druh, výměra pozemku, údaje o vlastníku a nájemci pozemku),</w:t>
      </w:r>
    </w:p>
    <w:p w14:paraId="67942D77" w14:textId="77777777" w:rsidR="00D36B21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snímek katastrální mapy s grafickým znázorněním požadovaného záboru, popřípadě geometrický plán,</w:t>
      </w:r>
    </w:p>
    <w:p w14:paraId="3AA11CAD" w14:textId="77777777" w:rsidR="00D36B21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údaje o zařazení dotčených pozemků do kategorií lesa a o jejich výskytu na území chráněných oblastí přirozené akumulace vod a v územních systémech ekologické stability,</w:t>
      </w:r>
    </w:p>
    <w:p w14:paraId="51D5E8A5" w14:textId="77777777" w:rsidR="00D36B21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u dočasného záboru návrh plánu rekultivace, pokud je nezbytný,</w:t>
      </w:r>
    </w:p>
    <w:p w14:paraId="164AECF1" w14:textId="77777777" w:rsidR="00D36B21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vyjádření vlastníka dotčených pozemků určených k plnění funkcí lesa, pokud o odnětí žádá jiná osoba,</w:t>
      </w:r>
    </w:p>
    <w:p w14:paraId="53709BB6" w14:textId="77777777" w:rsidR="00D36B21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 xml:space="preserve">vyjádření nájemce, popřípadě pachtýře, dotčených pozemků určených k plnění funkcí lesa, pokud </w:t>
      </w:r>
      <w:r>
        <w:rPr>
          <w:rFonts w:ascii="Arial" w:hAnsi="Arial" w:cs="Arial"/>
          <w:i/>
          <w:iCs/>
          <w:color w:val="000000"/>
          <w:sz w:val="20"/>
          <w:szCs w:val="20"/>
        </w:rPr>
        <w:br/>
      </w: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o odnětí žádá jiná osoba,</w:t>
      </w:r>
    </w:p>
    <w:p w14:paraId="22127DDE" w14:textId="77777777" w:rsidR="00D36B21" w:rsidRPr="0095439F" w:rsidRDefault="00D36B21" w:rsidP="00D36B21">
      <w:pPr>
        <w:pStyle w:val="l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5439F">
        <w:rPr>
          <w:rFonts w:ascii="Arial" w:hAnsi="Arial" w:cs="Arial"/>
          <w:i/>
          <w:iCs/>
          <w:color w:val="000000"/>
          <w:sz w:val="20"/>
          <w:szCs w:val="20"/>
        </w:rPr>
        <w:t>vyjádření odborného lesního hospodáře nebo právnické či fyzické osoby pověřené touto funkcí.</w:t>
      </w:r>
    </w:p>
    <w:p w14:paraId="3A7384F1" w14:textId="77777777" w:rsidR="007C29E3" w:rsidRDefault="007C29E3" w:rsidP="007C29E3">
      <w:pPr>
        <w:spacing w:before="120" w:line="240" w:lineRule="atLeast"/>
        <w:jc w:val="both"/>
      </w:pPr>
    </w:p>
    <w:p w14:paraId="7CBFDC7A" w14:textId="77777777" w:rsidR="007C29E3" w:rsidRDefault="007C29E3" w:rsidP="007C29E3">
      <w:pPr>
        <w:spacing w:before="240" w:after="240"/>
        <w:jc w:val="both"/>
        <w:rPr>
          <w:rFonts w:ascii="Arial" w:hAnsi="Arial" w:cs="Arial"/>
          <w:b/>
          <w:sz w:val="22"/>
          <w:szCs w:val="22"/>
        </w:rPr>
      </w:pPr>
      <w:r w:rsidRPr="007C29E3">
        <w:rPr>
          <w:rFonts w:ascii="Arial" w:hAnsi="Arial" w:cs="Arial"/>
          <w:b/>
          <w:sz w:val="22"/>
          <w:szCs w:val="22"/>
        </w:rPr>
        <w:t>Zpracovávání nepovinných osobních údajů</w:t>
      </w:r>
    </w:p>
    <w:p w14:paraId="677A26BC" w14:textId="77777777" w:rsidR="005D50A1" w:rsidRPr="008C2A02" w:rsidRDefault="007C29E3" w:rsidP="007C29E3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30671A">
        <w:rPr>
          <w:rFonts w:ascii="Arial" w:hAnsi="Arial" w:cs="Arial"/>
          <w:i/>
          <w:sz w:val="20"/>
          <w:szCs w:val="20"/>
        </w:rPr>
        <w:t>Zpracovávání výše uvedených osobních údajů je prováděno na základě právní povinnosti. Zpracovávání nepovinných osobních údajů (telefon, e-mail), j</w:t>
      </w:r>
      <w:r w:rsidR="005D50A1" w:rsidRPr="0030671A">
        <w:rPr>
          <w:rFonts w:ascii="Arial" w:hAnsi="Arial" w:cs="Arial"/>
          <w:i/>
          <w:sz w:val="20"/>
          <w:szCs w:val="20"/>
        </w:rPr>
        <w:t>e prováděno ve veřejném zájmu a </w:t>
      </w:r>
      <w:r w:rsidRPr="0030671A">
        <w:rPr>
          <w:rFonts w:ascii="Arial" w:hAnsi="Arial" w:cs="Arial"/>
          <w:i/>
          <w:sz w:val="20"/>
          <w:szCs w:val="20"/>
        </w:rPr>
        <w:t xml:space="preserve">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="00C37853" w:rsidRPr="0030671A">
          <w:rPr>
            <w:rStyle w:val="Hypertextovodkaz"/>
            <w:rFonts w:ascii="Arial" w:hAnsi="Arial" w:cs="Arial"/>
            <w:i/>
            <w:sz w:val="20"/>
            <w:szCs w:val="20"/>
          </w:rPr>
          <w:t>www.novyjicin.cz</w:t>
        </w:r>
      </w:hyperlink>
      <w:r w:rsidR="008C2A02">
        <w:rPr>
          <w:rFonts w:ascii="Arial" w:hAnsi="Arial" w:cs="Arial"/>
          <w:i/>
          <w:sz w:val="20"/>
          <w:szCs w:val="20"/>
        </w:rPr>
        <w:t>.</w:t>
      </w:r>
    </w:p>
    <w:p w14:paraId="542CE239" w14:textId="77777777" w:rsidR="00C37853" w:rsidRPr="007C29E3" w:rsidRDefault="0050370A" w:rsidP="00C37853">
      <w:pPr>
        <w:spacing w:before="240" w:after="24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Tel.: ……………………………………… </w:t>
      </w:r>
      <w:r w:rsidR="00C37853">
        <w:rPr>
          <w:rFonts w:ascii="Arial" w:hAnsi="Arial" w:cs="Arial"/>
          <w:sz w:val="22"/>
          <w:szCs w:val="22"/>
        </w:rPr>
        <w:t>E</w:t>
      </w:r>
      <w:r w:rsidR="005D50A1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mail: …………………………………………………………</w:t>
      </w:r>
    </w:p>
    <w:p w14:paraId="58EF7C12" w14:textId="77777777" w:rsidR="00C37853" w:rsidRPr="007C29E3" w:rsidRDefault="00C37853" w:rsidP="007C29E3">
      <w:pPr>
        <w:spacing w:before="240" w:after="240"/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37853" w:rsidRPr="007C29E3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68FF" w14:textId="77777777" w:rsidR="00CE20AB" w:rsidRDefault="00CE20AB" w:rsidP="00F610D6">
      <w:r>
        <w:separator/>
      </w:r>
    </w:p>
  </w:endnote>
  <w:endnote w:type="continuationSeparator" w:id="0">
    <w:p w14:paraId="73C42C6E" w14:textId="77777777" w:rsidR="00CE20AB" w:rsidRDefault="00CE20AB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9452F3" w14:paraId="0FEE48CE" w14:textId="77777777" w:rsidTr="00654291">
      <w:tc>
        <w:tcPr>
          <w:tcW w:w="2836" w:type="dxa"/>
        </w:tcPr>
        <w:p w14:paraId="16231FB3" w14:textId="77777777" w:rsidR="00D15377" w:rsidRPr="009452F3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452F3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5C83D8B6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491DB148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1326F7F7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 xml:space="preserve">741 </w:t>
          </w:r>
          <w:proofErr w:type="gramStart"/>
          <w:r w:rsidRPr="009452F3">
            <w:rPr>
              <w:rFonts w:ascii="Arial" w:hAnsi="Arial" w:cs="Arial"/>
              <w:sz w:val="18"/>
              <w:szCs w:val="18"/>
            </w:rPr>
            <w:t>01  Nový</w:t>
          </w:r>
          <w:proofErr w:type="gramEnd"/>
          <w:r w:rsidRPr="009452F3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59038C48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78297FEB" w14:textId="77777777" w:rsidR="00D15377" w:rsidRPr="009452F3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6B1D4B70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ISDS: ywmb4nc</w:t>
          </w:r>
        </w:p>
        <w:p w14:paraId="5DE3E545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0ADF8354" w14:textId="77777777"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3BBDD946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7D452F43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62331F90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5E4ECBD3" w14:textId="77777777"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436BB092" w14:textId="77777777" w:rsidR="00D15377" w:rsidRPr="009452F3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A6387" w14:textId="77777777" w:rsidR="00CE20AB" w:rsidRDefault="00CE20AB" w:rsidP="00F610D6">
      <w:r>
        <w:separator/>
      </w:r>
    </w:p>
  </w:footnote>
  <w:footnote w:type="continuationSeparator" w:id="0">
    <w:p w14:paraId="6F2C263B" w14:textId="77777777" w:rsidR="00CE20AB" w:rsidRDefault="00CE20AB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F746C" w14:textId="77777777" w:rsidR="009963F4" w:rsidRPr="00567EB2" w:rsidRDefault="00000000" w:rsidP="009963F4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405A4CD" wp14:editId="17903C0B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310" cy="106934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C24906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61783355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5B564102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708D09B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117E3"/>
    <w:multiLevelType w:val="hybridMultilevel"/>
    <w:tmpl w:val="FFFFFFFF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9252B7A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08E3922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05F18D1"/>
    <w:multiLevelType w:val="hybridMultilevel"/>
    <w:tmpl w:val="FFFFFFFF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1C40002"/>
    <w:multiLevelType w:val="hybridMultilevel"/>
    <w:tmpl w:val="FFFFFFFF"/>
    <w:lvl w:ilvl="0" w:tplc="0A4EB25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7A81E56"/>
    <w:multiLevelType w:val="singleLevel"/>
    <w:tmpl w:val="FFFFFFFF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6" w15:restartNumberingAfterBreak="0">
    <w:nsid w:val="5F5917C3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MS Mincho" w:hAnsi="Arial" w:cs="Arial"/>
        <w:b w:val="0"/>
      </w:rPr>
    </w:lvl>
  </w:abstractNum>
  <w:abstractNum w:abstractNumId="7" w15:restartNumberingAfterBreak="0">
    <w:nsid w:val="60A9749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19D0205"/>
    <w:multiLevelType w:val="hybridMultilevel"/>
    <w:tmpl w:val="FFFFFFFF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387536"/>
    <w:multiLevelType w:val="hybridMultilevel"/>
    <w:tmpl w:val="FFFFFFFF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98338788">
    <w:abstractNumId w:val="7"/>
  </w:num>
  <w:num w:numId="2" w16cid:durableId="885993330">
    <w:abstractNumId w:val="9"/>
  </w:num>
  <w:num w:numId="3" w16cid:durableId="1379740524">
    <w:abstractNumId w:val="8"/>
  </w:num>
  <w:num w:numId="4" w16cid:durableId="252396359">
    <w:abstractNumId w:val="0"/>
  </w:num>
  <w:num w:numId="5" w16cid:durableId="9017940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33047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26542982">
    <w:abstractNumId w:val="1"/>
  </w:num>
  <w:num w:numId="8" w16cid:durableId="1792088988">
    <w:abstractNumId w:val="5"/>
  </w:num>
  <w:num w:numId="9" w16cid:durableId="1799686100">
    <w:abstractNumId w:val="6"/>
  </w:num>
  <w:num w:numId="10" w16cid:durableId="18981291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8D0"/>
    <w:rsid w:val="00004B41"/>
    <w:rsid w:val="00034049"/>
    <w:rsid w:val="00037347"/>
    <w:rsid w:val="00042C8A"/>
    <w:rsid w:val="00072CDD"/>
    <w:rsid w:val="00086026"/>
    <w:rsid w:val="000B295C"/>
    <w:rsid w:val="000E165E"/>
    <w:rsid w:val="000F62C0"/>
    <w:rsid w:val="001175D5"/>
    <w:rsid w:val="00157EA4"/>
    <w:rsid w:val="00160B80"/>
    <w:rsid w:val="001725D4"/>
    <w:rsid w:val="00172AD3"/>
    <w:rsid w:val="001A6B06"/>
    <w:rsid w:val="001D59CE"/>
    <w:rsid w:val="001E6CDD"/>
    <w:rsid w:val="002313F2"/>
    <w:rsid w:val="00234482"/>
    <w:rsid w:val="0024713C"/>
    <w:rsid w:val="00267390"/>
    <w:rsid w:val="00286567"/>
    <w:rsid w:val="0029461B"/>
    <w:rsid w:val="002C6EA6"/>
    <w:rsid w:val="002E4895"/>
    <w:rsid w:val="0030671A"/>
    <w:rsid w:val="00335EA7"/>
    <w:rsid w:val="00353485"/>
    <w:rsid w:val="00375876"/>
    <w:rsid w:val="003A535F"/>
    <w:rsid w:val="003A56F6"/>
    <w:rsid w:val="003E4F2C"/>
    <w:rsid w:val="003E5B67"/>
    <w:rsid w:val="00445094"/>
    <w:rsid w:val="0050370A"/>
    <w:rsid w:val="00540840"/>
    <w:rsid w:val="00554754"/>
    <w:rsid w:val="00567EB2"/>
    <w:rsid w:val="005A4E6A"/>
    <w:rsid w:val="005D50A1"/>
    <w:rsid w:val="005F1408"/>
    <w:rsid w:val="006130AC"/>
    <w:rsid w:val="00624CAC"/>
    <w:rsid w:val="006328CA"/>
    <w:rsid w:val="00654291"/>
    <w:rsid w:val="0067441C"/>
    <w:rsid w:val="006F3633"/>
    <w:rsid w:val="007107EC"/>
    <w:rsid w:val="00735193"/>
    <w:rsid w:val="0074473B"/>
    <w:rsid w:val="007534F8"/>
    <w:rsid w:val="00782C9A"/>
    <w:rsid w:val="007A3600"/>
    <w:rsid w:val="007C29E3"/>
    <w:rsid w:val="007C383F"/>
    <w:rsid w:val="0080268C"/>
    <w:rsid w:val="008109B5"/>
    <w:rsid w:val="0082706E"/>
    <w:rsid w:val="008318AB"/>
    <w:rsid w:val="00853AFB"/>
    <w:rsid w:val="008717FE"/>
    <w:rsid w:val="0087726D"/>
    <w:rsid w:val="008C2A02"/>
    <w:rsid w:val="008C4B76"/>
    <w:rsid w:val="008C4BDC"/>
    <w:rsid w:val="00904A96"/>
    <w:rsid w:val="009179F3"/>
    <w:rsid w:val="009278D0"/>
    <w:rsid w:val="009452F3"/>
    <w:rsid w:val="0095439F"/>
    <w:rsid w:val="00981AA9"/>
    <w:rsid w:val="009963F4"/>
    <w:rsid w:val="00996E93"/>
    <w:rsid w:val="009A1BA9"/>
    <w:rsid w:val="009A26F1"/>
    <w:rsid w:val="009B4D70"/>
    <w:rsid w:val="009B690A"/>
    <w:rsid w:val="009E530F"/>
    <w:rsid w:val="00A32C14"/>
    <w:rsid w:val="00A73C3A"/>
    <w:rsid w:val="00AD00B7"/>
    <w:rsid w:val="00B805E6"/>
    <w:rsid w:val="00BB4623"/>
    <w:rsid w:val="00BF6101"/>
    <w:rsid w:val="00C37853"/>
    <w:rsid w:val="00C94D6B"/>
    <w:rsid w:val="00CA4426"/>
    <w:rsid w:val="00CA4D2C"/>
    <w:rsid w:val="00CA511E"/>
    <w:rsid w:val="00CA5642"/>
    <w:rsid w:val="00CE20AB"/>
    <w:rsid w:val="00D043A2"/>
    <w:rsid w:val="00D15377"/>
    <w:rsid w:val="00D31B12"/>
    <w:rsid w:val="00D36B21"/>
    <w:rsid w:val="00D52BAE"/>
    <w:rsid w:val="00D97D83"/>
    <w:rsid w:val="00DD7914"/>
    <w:rsid w:val="00E17449"/>
    <w:rsid w:val="00E94CCC"/>
    <w:rsid w:val="00EB3CCF"/>
    <w:rsid w:val="00F610D6"/>
    <w:rsid w:val="00F661B1"/>
    <w:rsid w:val="00FE4CC0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C285D9"/>
  <w14:defaultImageDpi w14:val="0"/>
  <w15:docId w15:val="{243F1D05-C286-47B8-A518-372C2D495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E4895"/>
    <w:pPr>
      <w:keepNext/>
      <w:outlineLvl w:val="0"/>
    </w:pPr>
    <w:rPr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34049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34049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F5496" w:themeColor="accent1" w:themeShade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2E4895"/>
    <w:rPr>
      <w:rFonts w:ascii="Times New Roman" w:hAnsi="Times New Roman" w:cs="Times New Roman"/>
      <w:b/>
      <w:bCs/>
      <w:sz w:val="28"/>
      <w:szCs w:val="28"/>
      <w:lang w:val="x-none" w:eastAsia="cs-CZ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034049"/>
    <w:rPr>
      <w:rFonts w:asciiTheme="majorHAnsi" w:eastAsiaTheme="majorEastAsia" w:hAnsiTheme="majorHAnsi" w:cs="Times New Roman"/>
      <w:color w:val="2F5496" w:themeColor="accent1" w:themeShade="BF"/>
      <w:sz w:val="26"/>
      <w:szCs w:val="26"/>
      <w:lang w:val="x-none"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sid w:val="00034049"/>
    <w:rPr>
      <w:rFonts w:asciiTheme="majorHAnsi" w:eastAsiaTheme="majorEastAsia" w:hAnsiTheme="majorHAnsi" w:cs="Times New Roman"/>
      <w:i/>
      <w:iCs/>
      <w:color w:val="2F5496" w:themeColor="accent1" w:themeShade="BF"/>
      <w:sz w:val="20"/>
      <w:szCs w:val="20"/>
      <w:lang w:val="x-none" w:eastAsia="cs-CZ"/>
    </w:rPr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610D6"/>
    <w:rPr>
      <w:rFonts w:ascii="Arial" w:hAnsi="Arial" w:cs="Arial"/>
      <w:lang w:val="x-none"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610D6"/>
    <w:rPr>
      <w:rFonts w:ascii="Arial" w:hAnsi="Arial" w:cs="Arial"/>
      <w:lang w:val="x-none"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rFonts w:cs="Times New Roman"/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rFonts w:cs="Times New Roman"/>
      <w:color w:val="605E5C"/>
      <w:shd w:val="clear" w:color="auto" w:fill="E1DFDD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2E4895"/>
    <w:rPr>
      <w:rFonts w:ascii="Times New Roman" w:hAnsi="Times New Roman" w:cs="Times New Roman"/>
      <w:sz w:val="28"/>
      <w:szCs w:val="28"/>
      <w:lang w:val="x-none" w:eastAsia="cs-CZ"/>
    </w:rPr>
  </w:style>
  <w:style w:type="paragraph" w:styleId="Zkladntext3">
    <w:name w:val="Body Text 3"/>
    <w:basedOn w:val="Normln"/>
    <w:link w:val="Zkladntext3Char"/>
    <w:uiPriority w:val="99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2E4895"/>
    <w:rPr>
      <w:rFonts w:ascii="Times New Roman" w:hAnsi="Times New Roman" w:cs="Times New Roman"/>
      <w:i/>
      <w:iCs/>
      <w:sz w:val="24"/>
      <w:szCs w:val="24"/>
      <w:lang w:val="x-none"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3A535F"/>
    <w:rPr>
      <w:rFonts w:ascii="Times New Roman" w:hAnsi="Times New Roman" w:cs="Times New Roman"/>
      <w:sz w:val="24"/>
      <w:szCs w:val="24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1A6B06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unhideWhenUsed/>
    <w:rsid w:val="007C29E3"/>
    <w:rPr>
      <w:rFonts w:ascii="Calibri" w:hAnsi="Calibr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7C29E3"/>
    <w:rPr>
      <w:rFonts w:ascii="Calibri" w:hAnsi="Calibri" w:cs="Times New Roman"/>
      <w:sz w:val="21"/>
      <w:szCs w:val="21"/>
    </w:rPr>
  </w:style>
  <w:style w:type="paragraph" w:customStyle="1" w:styleId="l3">
    <w:name w:val="l3"/>
    <w:basedOn w:val="Normln"/>
    <w:rsid w:val="00D36B2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0</TotalTime>
  <Pages>2</Pages>
  <Words>581</Words>
  <Characters>3430</Characters>
  <Application>Microsoft Office Word</Application>
  <DocSecurity>0</DocSecurity>
  <Lines>28</Lines>
  <Paragraphs>8</Paragraphs>
  <ScaleCrop>false</ScaleCrop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Zdeněk Petroš</dc:creator>
  <cp:keywords/>
  <dc:description/>
  <cp:lastModifiedBy>pavel.kasuba@novyjicin.cz</cp:lastModifiedBy>
  <cp:revision>2</cp:revision>
  <cp:lastPrinted>2021-05-20T10:37:00Z</cp:lastPrinted>
  <dcterms:created xsi:type="dcterms:W3CDTF">2026-03-16T11:58:00Z</dcterms:created>
  <dcterms:modified xsi:type="dcterms:W3CDTF">2026-03-16T11:58:00Z</dcterms:modified>
</cp:coreProperties>
</file>