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21CB9" w14:textId="7A785794" w:rsidR="001517A7" w:rsidRPr="001517A7" w:rsidRDefault="001517A7" w:rsidP="001517A7">
      <w:pPr>
        <w:pStyle w:val="Nadpis1"/>
        <w:jc w:val="both"/>
        <w:rPr>
          <w:rFonts w:ascii="Arial" w:hAnsi="Arial" w:cs="Arial"/>
          <w:szCs w:val="24"/>
          <w:u w:val="single"/>
        </w:rPr>
      </w:pPr>
      <w:bookmarkStart w:id="0" w:name="_GoBack"/>
      <w:bookmarkEnd w:id="0"/>
      <w:r w:rsidRPr="001517A7">
        <w:rPr>
          <w:rFonts w:ascii="Arial" w:hAnsi="Arial" w:cs="Arial"/>
          <w:szCs w:val="24"/>
          <w:u w:val="single"/>
        </w:rPr>
        <w:t>Žádost o vyjádření k záměru z hlediska ochrany zemědělského půdního fondu dle zák. č. 334/1992 Sb., o ochraně ZPF, a dle záko</w:t>
      </w:r>
      <w:r w:rsidR="006260AC">
        <w:rPr>
          <w:rFonts w:ascii="Arial" w:hAnsi="Arial" w:cs="Arial"/>
          <w:szCs w:val="24"/>
          <w:u w:val="single"/>
        </w:rPr>
        <w:t>na č. 500/2004 Sb., správní řád</w:t>
      </w:r>
    </w:p>
    <w:p w14:paraId="0ED485F4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0A23A395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>Charakteristika záměru:</w:t>
      </w:r>
    </w:p>
    <w:p w14:paraId="14474F9E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0EC614A0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601208C0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2EE6AAA8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622DC100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10521244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37937872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2F807AAB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6EEEB002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55E33E47" w14:textId="77777777" w:rsidR="001517A7" w:rsidRPr="001517A7" w:rsidRDefault="001517A7" w:rsidP="001517A7">
      <w:pPr>
        <w:pStyle w:val="Nadpis1"/>
        <w:spacing w:before="120"/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 xml:space="preserve">Katastrální území: 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</w:t>
      </w:r>
      <w:r>
        <w:rPr>
          <w:rFonts w:ascii="Arial" w:hAnsi="Arial" w:cs="Arial"/>
          <w:b w:val="0"/>
          <w:bCs w:val="0"/>
          <w:sz w:val="22"/>
          <w:szCs w:val="22"/>
        </w:rPr>
        <w:t>…………...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……………………………</w:t>
      </w:r>
    </w:p>
    <w:p w14:paraId="09D905E2" w14:textId="77777777" w:rsidR="001517A7" w:rsidRPr="001517A7" w:rsidRDefault="001517A7" w:rsidP="001517A7">
      <w:pPr>
        <w:pStyle w:val="Nadpis1"/>
        <w:spacing w:before="120"/>
        <w:rPr>
          <w:rFonts w:ascii="Arial" w:hAnsi="Arial" w:cs="Arial"/>
          <w:b w:val="0"/>
          <w:bCs w:val="0"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>Parcelní číslo: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……………………………………………………………………………</w:t>
      </w:r>
      <w:r>
        <w:rPr>
          <w:rFonts w:ascii="Arial" w:hAnsi="Arial" w:cs="Arial"/>
          <w:b w:val="0"/>
          <w:bCs w:val="0"/>
          <w:sz w:val="22"/>
          <w:szCs w:val="22"/>
        </w:rPr>
        <w:t>……….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</w:t>
      </w:r>
      <w:r>
        <w:rPr>
          <w:rFonts w:ascii="Arial" w:hAnsi="Arial" w:cs="Arial"/>
          <w:b w:val="0"/>
          <w:bCs w:val="0"/>
          <w:sz w:val="22"/>
          <w:szCs w:val="22"/>
        </w:rPr>
        <w:t>….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…….</w:t>
      </w:r>
    </w:p>
    <w:p w14:paraId="65C36BA4" w14:textId="77777777" w:rsidR="001517A7" w:rsidRPr="001517A7" w:rsidRDefault="001517A7" w:rsidP="001517A7">
      <w:pPr>
        <w:spacing w:before="120"/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>Přílohy:</w:t>
      </w:r>
    </w:p>
    <w:p w14:paraId="150569CB" w14:textId="77777777" w:rsidR="001517A7" w:rsidRPr="001517A7" w:rsidRDefault="001517A7" w:rsidP="001517A7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>situace se zaznačením dotčené lokality</w:t>
      </w:r>
    </w:p>
    <w:p w14:paraId="0BB843DA" w14:textId="77777777" w:rsidR="001517A7" w:rsidRPr="001517A7" w:rsidRDefault="001517A7" w:rsidP="001517A7">
      <w:pPr>
        <w:numPr>
          <w:ilvl w:val="0"/>
          <w:numId w:val="1"/>
        </w:numPr>
        <w:spacing w:before="120"/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 xml:space="preserve">informace o parcele </w:t>
      </w:r>
    </w:p>
    <w:p w14:paraId="370FB107" w14:textId="77777777" w:rsidR="001517A7" w:rsidRPr="001517A7" w:rsidRDefault="001517A7" w:rsidP="001517A7">
      <w:pPr>
        <w:numPr>
          <w:ilvl w:val="0"/>
          <w:numId w:val="1"/>
        </w:numPr>
        <w:spacing w:before="120"/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 xml:space="preserve">plná moc v případě zastupování </w:t>
      </w:r>
    </w:p>
    <w:p w14:paraId="7007212C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5C9087B3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2FB2BB77" w14:textId="75C4D361" w:rsidR="001517A7" w:rsidRPr="001517A7" w:rsidRDefault="001517A7" w:rsidP="001517A7">
      <w:pPr>
        <w:pStyle w:val="Nadpis1"/>
        <w:rPr>
          <w:rFonts w:ascii="Arial" w:hAnsi="Arial" w:cs="Arial"/>
          <w:b w:val="0"/>
          <w:bCs w:val="0"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 xml:space="preserve">Jméno žadatele: 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……………………………………………………………………………</w:t>
      </w:r>
      <w:r>
        <w:rPr>
          <w:rFonts w:ascii="Arial" w:hAnsi="Arial" w:cs="Arial"/>
          <w:b w:val="0"/>
          <w:bCs w:val="0"/>
          <w:sz w:val="22"/>
          <w:szCs w:val="22"/>
        </w:rPr>
        <w:t>…………</w:t>
      </w:r>
      <w:r w:rsidRPr="001517A7">
        <w:rPr>
          <w:rFonts w:ascii="Arial" w:hAnsi="Arial" w:cs="Arial"/>
          <w:b w:val="0"/>
          <w:bCs w:val="0"/>
          <w:sz w:val="22"/>
          <w:szCs w:val="22"/>
        </w:rPr>
        <w:t>……</w:t>
      </w:r>
      <w:r w:rsidR="006260AC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76CE8B1C" w14:textId="77777777" w:rsidR="001517A7" w:rsidRPr="001517A7" w:rsidRDefault="001517A7" w:rsidP="001517A7">
      <w:pPr>
        <w:rPr>
          <w:rFonts w:ascii="Arial" w:hAnsi="Arial" w:cs="Arial"/>
          <w:sz w:val="22"/>
          <w:szCs w:val="22"/>
        </w:rPr>
      </w:pPr>
    </w:p>
    <w:p w14:paraId="6CBBAAEE" w14:textId="77777777" w:rsidR="001517A7" w:rsidRPr="001517A7" w:rsidRDefault="001517A7" w:rsidP="001517A7">
      <w:pPr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 xml:space="preserve">Adresa: </w:t>
      </w:r>
      <w:r w:rsidRPr="001517A7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1517A7">
        <w:rPr>
          <w:rFonts w:ascii="Arial" w:hAnsi="Arial" w:cs="Arial"/>
          <w:sz w:val="22"/>
          <w:szCs w:val="22"/>
        </w:rPr>
        <w:t>.</w:t>
      </w:r>
    </w:p>
    <w:p w14:paraId="76994CBE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7221FE98" w14:textId="77777777" w:rsidR="001517A7" w:rsidRPr="001517A7" w:rsidRDefault="001517A7" w:rsidP="001517A7">
      <w:pPr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 xml:space="preserve">Datum narození: </w:t>
      </w:r>
      <w:r w:rsidRPr="001517A7">
        <w:rPr>
          <w:rFonts w:ascii="Arial" w:hAnsi="Arial" w:cs="Arial"/>
          <w:sz w:val="22"/>
          <w:szCs w:val="22"/>
        </w:rPr>
        <w:t>………………………………</w:t>
      </w:r>
      <w:r w:rsidRPr="001517A7">
        <w:rPr>
          <w:rFonts w:ascii="Arial" w:hAnsi="Arial" w:cs="Arial"/>
          <w:b/>
          <w:sz w:val="22"/>
          <w:szCs w:val="22"/>
        </w:rPr>
        <w:t xml:space="preserve">Tel.: *) </w:t>
      </w:r>
      <w:r w:rsidRPr="001517A7">
        <w:rPr>
          <w:rFonts w:ascii="Arial" w:hAnsi="Arial" w:cs="Arial"/>
          <w:sz w:val="22"/>
          <w:szCs w:val="22"/>
        </w:rPr>
        <w:t>……………………...…………</w:t>
      </w:r>
      <w:r>
        <w:rPr>
          <w:rFonts w:ascii="Arial" w:hAnsi="Arial" w:cs="Arial"/>
          <w:sz w:val="22"/>
          <w:szCs w:val="22"/>
        </w:rPr>
        <w:t>…………</w:t>
      </w:r>
      <w:r w:rsidRPr="001517A7">
        <w:rPr>
          <w:rFonts w:ascii="Arial" w:hAnsi="Arial" w:cs="Arial"/>
          <w:sz w:val="22"/>
          <w:szCs w:val="22"/>
        </w:rPr>
        <w:t>……...</w:t>
      </w:r>
    </w:p>
    <w:p w14:paraId="1D310AE0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7D7AFE60" w14:textId="77777777" w:rsidR="001517A7" w:rsidRDefault="001517A7" w:rsidP="001517A7">
      <w:pPr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 xml:space="preserve">email: </w:t>
      </w:r>
      <w:r w:rsidRPr="001517A7">
        <w:rPr>
          <w:rFonts w:ascii="Arial" w:hAnsi="Arial" w:cs="Arial"/>
          <w:sz w:val="22"/>
          <w:szCs w:val="22"/>
        </w:rPr>
        <w:t>…………………………………………………………………………………</w:t>
      </w:r>
      <w:proofErr w:type="gramStart"/>
      <w:r w:rsidRPr="001517A7">
        <w:rPr>
          <w:rFonts w:ascii="Arial" w:hAnsi="Arial" w:cs="Arial"/>
          <w:sz w:val="22"/>
          <w:szCs w:val="22"/>
        </w:rPr>
        <w:t>…...…</w:t>
      </w:r>
      <w:proofErr w:type="gramEnd"/>
      <w:r>
        <w:rPr>
          <w:rFonts w:ascii="Arial" w:hAnsi="Arial" w:cs="Arial"/>
          <w:sz w:val="22"/>
          <w:szCs w:val="22"/>
        </w:rPr>
        <w:t>…………..</w:t>
      </w:r>
      <w:r w:rsidRPr="001517A7">
        <w:rPr>
          <w:rFonts w:ascii="Arial" w:hAnsi="Arial" w:cs="Arial"/>
          <w:sz w:val="22"/>
          <w:szCs w:val="22"/>
        </w:rPr>
        <w:t>…..</w:t>
      </w:r>
    </w:p>
    <w:p w14:paraId="727DA242" w14:textId="77777777" w:rsidR="001517A7" w:rsidRPr="001517A7" w:rsidRDefault="001517A7" w:rsidP="001517A7">
      <w:pPr>
        <w:rPr>
          <w:rFonts w:ascii="Arial" w:hAnsi="Arial" w:cs="Arial"/>
          <w:sz w:val="22"/>
          <w:szCs w:val="22"/>
        </w:rPr>
      </w:pPr>
    </w:p>
    <w:p w14:paraId="58C6A1B4" w14:textId="77777777" w:rsidR="001517A7" w:rsidRPr="001517A7" w:rsidRDefault="001517A7" w:rsidP="001517A7">
      <w:pPr>
        <w:pStyle w:val="Zkladntext"/>
        <w:jc w:val="both"/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 xml:space="preserve">- Fyzická osoba podnikající uvede jméno, příjmení, případně dodatek, identifikační číslo, adresu podnikání, popř. jinou adresu k doručování. </w:t>
      </w:r>
    </w:p>
    <w:p w14:paraId="57366D9A" w14:textId="77777777" w:rsidR="001517A7" w:rsidRPr="001517A7" w:rsidRDefault="001517A7" w:rsidP="001517A7">
      <w:pPr>
        <w:jc w:val="both"/>
        <w:rPr>
          <w:rFonts w:ascii="Arial" w:hAnsi="Arial" w:cs="Arial"/>
          <w:sz w:val="22"/>
          <w:szCs w:val="22"/>
        </w:rPr>
      </w:pPr>
      <w:r w:rsidRPr="001517A7">
        <w:rPr>
          <w:rFonts w:ascii="Arial" w:hAnsi="Arial" w:cs="Arial"/>
          <w:sz w:val="22"/>
          <w:szCs w:val="22"/>
        </w:rPr>
        <w:t>- Právnická osoba uvede název nebo obchodní firmu, identifikační číslo, adresu sídla, popř. jinou adresu k doručování.</w:t>
      </w:r>
    </w:p>
    <w:p w14:paraId="5E178668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</w:p>
    <w:p w14:paraId="478C3F56" w14:textId="4B6E2848" w:rsidR="001517A7" w:rsidRDefault="001517A7" w:rsidP="001517A7">
      <w:pPr>
        <w:jc w:val="both"/>
        <w:rPr>
          <w:rFonts w:ascii="Arial" w:hAnsi="Arial" w:cs="Arial"/>
          <w:sz w:val="20"/>
          <w:szCs w:val="20"/>
        </w:rPr>
      </w:pPr>
      <w:r w:rsidRPr="001517A7">
        <w:rPr>
          <w:rFonts w:ascii="Arial" w:hAnsi="Arial" w:cs="Arial"/>
          <w:b/>
          <w:bCs/>
          <w:sz w:val="20"/>
          <w:szCs w:val="20"/>
        </w:rPr>
        <w:t>Zpracovávání osobních údajů</w:t>
      </w:r>
      <w:r w:rsidRPr="001517A7">
        <w:rPr>
          <w:rFonts w:ascii="Arial" w:hAnsi="Arial" w:cs="Arial"/>
          <w:sz w:val="20"/>
          <w:szCs w:val="20"/>
        </w:rPr>
        <w:t xml:space="preserve"> je prováděno na základě právní povinnosti. Zpracovávání osobních údajů označených </w:t>
      </w:r>
      <w:r w:rsidRPr="001517A7">
        <w:rPr>
          <w:rFonts w:ascii="Arial" w:hAnsi="Arial" w:cs="Arial"/>
          <w:b/>
          <w:bCs/>
          <w:sz w:val="20"/>
          <w:szCs w:val="20"/>
        </w:rPr>
        <w:t>*)</w:t>
      </w:r>
      <w:r w:rsidRPr="001517A7">
        <w:rPr>
          <w:rFonts w:ascii="Arial" w:hAnsi="Arial" w:cs="Arial"/>
          <w:sz w:val="20"/>
          <w:szCs w:val="20"/>
        </w:rPr>
        <w:t xml:space="preserve">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</w:t>
      </w:r>
      <w:r w:rsidR="006260AC">
        <w:rPr>
          <w:rFonts w:ascii="Arial" w:hAnsi="Arial" w:cs="Arial"/>
          <w:sz w:val="20"/>
          <w:szCs w:val="20"/>
        </w:rPr>
        <w:t xml:space="preserve"> poskytovatele osobních údajů a </w:t>
      </w:r>
      <w:r w:rsidRPr="001517A7">
        <w:rPr>
          <w:rFonts w:ascii="Arial" w:hAnsi="Arial" w:cs="Arial"/>
          <w:sz w:val="20"/>
          <w:szCs w:val="20"/>
        </w:rPr>
        <w:t xml:space="preserve">správce naleznete na: </w:t>
      </w:r>
      <w:hyperlink r:id="rId7" w:history="1">
        <w:r w:rsidRPr="001517A7">
          <w:rPr>
            <w:rStyle w:val="Hypertextovodkaz"/>
            <w:rFonts w:ascii="Arial" w:hAnsi="Arial" w:cs="Arial"/>
            <w:sz w:val="20"/>
            <w:szCs w:val="20"/>
          </w:rPr>
          <w:t>www.novyjicin.cz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6A66B43C" w14:textId="77777777" w:rsidR="001517A7" w:rsidRPr="001517A7" w:rsidRDefault="001517A7" w:rsidP="001517A7">
      <w:pPr>
        <w:jc w:val="both"/>
        <w:rPr>
          <w:rFonts w:ascii="Arial" w:hAnsi="Arial" w:cs="Arial"/>
          <w:sz w:val="20"/>
          <w:szCs w:val="20"/>
        </w:rPr>
      </w:pPr>
    </w:p>
    <w:p w14:paraId="011D5484" w14:textId="77777777" w:rsidR="001517A7" w:rsidRPr="001517A7" w:rsidRDefault="001517A7" w:rsidP="001517A7">
      <w:pPr>
        <w:rPr>
          <w:rFonts w:ascii="Arial" w:hAnsi="Arial" w:cs="Arial"/>
          <w:b/>
          <w:bCs/>
          <w:sz w:val="20"/>
          <w:szCs w:val="20"/>
        </w:rPr>
      </w:pPr>
    </w:p>
    <w:p w14:paraId="5D4002F3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 …………………………………… dne …………………</w:t>
      </w:r>
    </w:p>
    <w:p w14:paraId="7BBE0A8D" w14:textId="77777777" w:rsidR="001517A7" w:rsidRPr="001517A7" w:rsidRDefault="001517A7" w:rsidP="001517A7">
      <w:pPr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ab/>
      </w:r>
      <w:r w:rsidRPr="001517A7">
        <w:rPr>
          <w:rFonts w:ascii="Arial" w:hAnsi="Arial" w:cs="Arial"/>
          <w:b/>
          <w:bCs/>
          <w:sz w:val="22"/>
          <w:szCs w:val="22"/>
        </w:rPr>
        <w:tab/>
      </w:r>
    </w:p>
    <w:p w14:paraId="44A7CC91" w14:textId="77777777" w:rsidR="001517A7" w:rsidRDefault="001517A7" w:rsidP="001517A7">
      <w:pPr>
        <w:ind w:left="4956" w:firstLine="708"/>
        <w:rPr>
          <w:rFonts w:ascii="Arial" w:hAnsi="Arial" w:cs="Arial"/>
          <w:b/>
          <w:bCs/>
          <w:sz w:val="22"/>
          <w:szCs w:val="22"/>
        </w:rPr>
      </w:pPr>
      <w:r w:rsidRPr="001517A7">
        <w:rPr>
          <w:rFonts w:ascii="Arial" w:hAnsi="Arial" w:cs="Arial"/>
          <w:b/>
          <w:bCs/>
          <w:sz w:val="22"/>
          <w:szCs w:val="22"/>
        </w:rPr>
        <w:t>……….…………………………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1517A7">
        <w:rPr>
          <w:rFonts w:ascii="Arial" w:hAnsi="Arial" w:cs="Arial"/>
          <w:b/>
          <w:bCs/>
          <w:sz w:val="22"/>
          <w:szCs w:val="22"/>
        </w:rPr>
        <w:t>….</w:t>
      </w:r>
      <w:r w:rsidRPr="001517A7">
        <w:rPr>
          <w:rFonts w:ascii="Arial" w:hAnsi="Arial" w:cs="Arial"/>
          <w:b/>
          <w:bCs/>
          <w:sz w:val="22"/>
          <w:szCs w:val="22"/>
        </w:rPr>
        <w:tab/>
      </w:r>
    </w:p>
    <w:p w14:paraId="745FAE90" w14:textId="5C0C23C0" w:rsidR="003A535F" w:rsidRPr="005748A3" w:rsidRDefault="001517A7" w:rsidP="005748A3">
      <w:pPr>
        <w:ind w:left="4956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</w:t>
      </w:r>
      <w:r w:rsidR="006260AC">
        <w:rPr>
          <w:rFonts w:ascii="Arial" w:hAnsi="Arial" w:cs="Arial"/>
          <w:b/>
          <w:bCs/>
          <w:sz w:val="22"/>
          <w:szCs w:val="22"/>
        </w:rPr>
        <w:t xml:space="preserve">  </w:t>
      </w:r>
      <w:r>
        <w:rPr>
          <w:rFonts w:ascii="Arial" w:hAnsi="Arial" w:cs="Arial"/>
          <w:b/>
          <w:bCs/>
          <w:sz w:val="22"/>
          <w:szCs w:val="22"/>
        </w:rPr>
        <w:t xml:space="preserve">      Podpis</w:t>
      </w:r>
      <w:r w:rsidRPr="001517A7">
        <w:rPr>
          <w:rFonts w:ascii="Arial" w:hAnsi="Arial" w:cs="Arial"/>
          <w:b/>
          <w:bCs/>
          <w:sz w:val="22"/>
          <w:szCs w:val="22"/>
        </w:rPr>
        <w:t xml:space="preserve">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</w:t>
      </w:r>
      <w:r w:rsidRPr="001517A7">
        <w:rPr>
          <w:rFonts w:ascii="Arial" w:hAnsi="Arial" w:cs="Arial"/>
          <w:b/>
          <w:bCs/>
          <w:sz w:val="22"/>
          <w:szCs w:val="22"/>
        </w:rPr>
        <w:tab/>
      </w:r>
    </w:p>
    <w:sectPr w:rsidR="003A535F" w:rsidRPr="005748A3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41F58D" w14:textId="77777777" w:rsidR="00E75EBC" w:rsidRDefault="00E75EBC" w:rsidP="00F610D6">
      <w:r>
        <w:separator/>
      </w:r>
    </w:p>
  </w:endnote>
  <w:endnote w:type="continuationSeparator" w:id="0">
    <w:p w14:paraId="16844A45" w14:textId="77777777" w:rsidR="00E75EBC" w:rsidRDefault="00E75EBC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6260AC" w14:paraId="0CEF0164" w14:textId="77777777" w:rsidTr="00654291">
      <w:tc>
        <w:tcPr>
          <w:tcW w:w="2836" w:type="dxa"/>
        </w:tcPr>
        <w:p w14:paraId="747547CE" w14:textId="77777777" w:rsidR="00D15377" w:rsidRPr="006260AC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6260AC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5250A757" w14:textId="77777777" w:rsidR="00D15377" w:rsidRPr="006260AC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260AC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7B309808" w14:textId="77777777" w:rsidR="00D15377" w:rsidRPr="006260AC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6260AC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12456C89" w14:textId="77777777" w:rsidR="00D15377" w:rsidRPr="006260AC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6260AC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6260AC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0C61808A" w14:textId="77777777" w:rsidR="00D15377" w:rsidRPr="006260AC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138CED86" w14:textId="77777777" w:rsidR="00D15377" w:rsidRPr="006260AC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6260AC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2080FAC8" w14:textId="77777777" w:rsidR="00D15377" w:rsidRPr="006260AC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6260AC">
            <w:rPr>
              <w:rFonts w:ascii="Arial" w:hAnsi="Arial" w:cs="Arial"/>
              <w:sz w:val="18"/>
              <w:szCs w:val="18"/>
            </w:rPr>
            <w:t>ISDS: ywmb4nc</w:t>
          </w:r>
        </w:p>
        <w:p w14:paraId="0F21A0FA" w14:textId="77777777" w:rsidR="00D15377" w:rsidRPr="006260AC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260AC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6260AC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6260AC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260AC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182953E4" w14:textId="77777777" w:rsidR="00D15377" w:rsidRPr="006260AC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6260AC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260AC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048406BB" w14:textId="77777777" w:rsidR="00D15377" w:rsidRPr="006260AC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5802F08D" w14:textId="77777777" w:rsidR="00D15377" w:rsidRPr="006260AC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6260AC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6260AC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6260AC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6260AC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03D3290B" w14:textId="77777777" w:rsidR="00D15377" w:rsidRPr="006260AC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6260AC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6260AC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6260AC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6260AC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6260AC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6260AC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56DA39FA" w14:textId="77777777" w:rsidR="00D15377" w:rsidRPr="006260AC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6260AC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6260AC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48151D70" w14:textId="77777777" w:rsidR="00D15377" w:rsidRPr="006260AC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965FFD" w14:textId="77777777" w:rsidR="00E75EBC" w:rsidRDefault="00E75EBC" w:rsidP="00F610D6">
      <w:r>
        <w:separator/>
      </w:r>
    </w:p>
  </w:footnote>
  <w:footnote w:type="continuationSeparator" w:id="0">
    <w:p w14:paraId="20E35D6C" w14:textId="77777777" w:rsidR="00E75EBC" w:rsidRDefault="00E75EBC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7B68A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5D6AF9B" wp14:editId="581BA44D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5295A73" w14:textId="77777777" w:rsidR="00EB18D9" w:rsidRPr="00567EB2" w:rsidRDefault="00EB18D9" w:rsidP="00EB18D9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4E7FE224" w14:textId="77777777" w:rsidR="00EB18D9" w:rsidRPr="00CA5642" w:rsidRDefault="00EB18D9" w:rsidP="00EB18D9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B135C5E" w14:textId="77777777" w:rsidR="00EB18D9" w:rsidRPr="00567EB2" w:rsidRDefault="00EB18D9" w:rsidP="00EB18D9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925844E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37347"/>
    <w:rsid w:val="00042C8A"/>
    <w:rsid w:val="00072CDD"/>
    <w:rsid w:val="000B295C"/>
    <w:rsid w:val="000D5353"/>
    <w:rsid w:val="001517A7"/>
    <w:rsid w:val="00157EA4"/>
    <w:rsid w:val="001725D4"/>
    <w:rsid w:val="002313F2"/>
    <w:rsid w:val="00234482"/>
    <w:rsid w:val="0024713C"/>
    <w:rsid w:val="00286567"/>
    <w:rsid w:val="002C6EA6"/>
    <w:rsid w:val="002E4895"/>
    <w:rsid w:val="00353485"/>
    <w:rsid w:val="003A535F"/>
    <w:rsid w:val="003A56F6"/>
    <w:rsid w:val="00445094"/>
    <w:rsid w:val="004707A0"/>
    <w:rsid w:val="00540840"/>
    <w:rsid w:val="00567EB2"/>
    <w:rsid w:val="005748A3"/>
    <w:rsid w:val="005A4E6A"/>
    <w:rsid w:val="00624CAC"/>
    <w:rsid w:val="006260AC"/>
    <w:rsid w:val="006328CA"/>
    <w:rsid w:val="0067441C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8C4BDC"/>
    <w:rsid w:val="00904A96"/>
    <w:rsid w:val="009179F3"/>
    <w:rsid w:val="009278D0"/>
    <w:rsid w:val="009963F4"/>
    <w:rsid w:val="00996E93"/>
    <w:rsid w:val="009B4D70"/>
    <w:rsid w:val="00A32C14"/>
    <w:rsid w:val="00BA6DC0"/>
    <w:rsid w:val="00BB4623"/>
    <w:rsid w:val="00BF6101"/>
    <w:rsid w:val="00C94D6B"/>
    <w:rsid w:val="00CA4426"/>
    <w:rsid w:val="00CA4D2C"/>
    <w:rsid w:val="00D15377"/>
    <w:rsid w:val="00D55C44"/>
    <w:rsid w:val="00DD7914"/>
    <w:rsid w:val="00DE78C4"/>
    <w:rsid w:val="00E75EBC"/>
    <w:rsid w:val="00EB18D9"/>
    <w:rsid w:val="00F610D6"/>
    <w:rsid w:val="00F661B1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D81FDE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517A7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517A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1</Pages>
  <Words>217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2</cp:revision>
  <cp:lastPrinted>2021-05-20T11:37:00Z</cp:lastPrinted>
  <dcterms:created xsi:type="dcterms:W3CDTF">2023-02-13T08:52:00Z</dcterms:created>
  <dcterms:modified xsi:type="dcterms:W3CDTF">2023-02-13T08:52:00Z</dcterms:modified>
</cp:coreProperties>
</file>