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4A2BE" w14:textId="51E0147B" w:rsidR="003A535F" w:rsidRPr="003A535F" w:rsidRDefault="003A535F" w:rsidP="003A535F">
      <w:pPr>
        <w:pStyle w:val="Zkladntext2"/>
        <w:spacing w:after="0" w:line="240" w:lineRule="auto"/>
        <w:jc w:val="both"/>
        <w:rPr>
          <w:rFonts w:ascii="Arial" w:hAnsi="Arial" w:cs="Arial"/>
          <w:b/>
          <w:sz w:val="26"/>
        </w:rPr>
      </w:pPr>
      <w:r w:rsidRPr="003A535F">
        <w:rPr>
          <w:rFonts w:ascii="Arial" w:hAnsi="Arial" w:cs="Arial"/>
          <w:b/>
          <w:sz w:val="26"/>
          <w:u w:val="single"/>
        </w:rPr>
        <w:t>Žádost o vyjádření k návrhu tras nadzemních a podzemních vedení, pozemních komunikací, celostátních drah a vodních cest a jejich součástí</w:t>
      </w:r>
      <w:r w:rsidRPr="003A535F">
        <w:rPr>
          <w:rFonts w:ascii="Arial" w:hAnsi="Arial" w:cs="Arial"/>
          <w:b/>
          <w:sz w:val="26"/>
        </w:rPr>
        <w:t xml:space="preserve"> dle § 7 odst. 4 zák. č. 334/1992 Sb., o ochraně zemědělského</w:t>
      </w:r>
      <w:r w:rsidR="005A4513">
        <w:rPr>
          <w:rFonts w:ascii="Arial" w:hAnsi="Arial" w:cs="Arial"/>
          <w:b/>
          <w:sz w:val="26"/>
        </w:rPr>
        <w:t xml:space="preserve"> půdního fondu (dále jen „ZPF“)</w:t>
      </w:r>
    </w:p>
    <w:p w14:paraId="53B40DD7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0"/>
        </w:rPr>
      </w:pPr>
    </w:p>
    <w:p w14:paraId="3D83E180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Jméno a příjmení žadatele/Název firmy:………</w:t>
      </w:r>
      <w:proofErr w:type="gramStart"/>
      <w:r w:rsidRPr="003A535F">
        <w:rPr>
          <w:rFonts w:ascii="Arial" w:hAnsi="Arial" w:cs="Arial"/>
          <w:sz w:val="22"/>
          <w:szCs w:val="22"/>
        </w:rPr>
        <w:t>…...........................................................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.......</w:t>
      </w:r>
      <w:proofErr w:type="gramEnd"/>
    </w:p>
    <w:p w14:paraId="076EB0A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C7C0FF9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7E7D8F5B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F19656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Místo trvalého pobytu žadatele/Adresa sídla: ….………………………………</w:t>
      </w:r>
      <w:proofErr w:type="gramStart"/>
      <w:r w:rsidRPr="003A535F">
        <w:rPr>
          <w:rFonts w:ascii="Arial" w:hAnsi="Arial" w:cs="Arial"/>
          <w:sz w:val="22"/>
          <w:szCs w:val="22"/>
        </w:rPr>
        <w:t>…..…</w:t>
      </w:r>
      <w:proofErr w:type="gramEnd"/>
      <w:r w:rsidRPr="003A535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………….</w:t>
      </w:r>
    </w:p>
    <w:p w14:paraId="1C2139E3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1B6685F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.....................................................................................................……………………………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3A535F">
        <w:rPr>
          <w:rFonts w:ascii="Arial" w:hAnsi="Arial" w:cs="Arial"/>
          <w:sz w:val="22"/>
          <w:szCs w:val="22"/>
        </w:rPr>
        <w:t>…</w:t>
      </w:r>
    </w:p>
    <w:p w14:paraId="0DCED31D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285C7C4" w14:textId="77777777" w:rsidR="003A535F" w:rsidRPr="003A535F" w:rsidRDefault="003A535F" w:rsidP="003A53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3A535F">
        <w:rPr>
          <w:rFonts w:ascii="Arial" w:hAnsi="Arial" w:cs="Arial"/>
          <w:sz w:val="22"/>
          <w:szCs w:val="22"/>
        </w:rPr>
        <w:t>tel.</w:t>
      </w:r>
      <w:r w:rsidRPr="003A535F">
        <w:rPr>
          <w:rFonts w:ascii="Arial" w:hAnsi="Arial" w:cs="Arial"/>
          <w:b/>
          <w:bCs/>
          <w:sz w:val="22"/>
          <w:szCs w:val="22"/>
        </w:rPr>
        <w:t>*)</w:t>
      </w:r>
      <w:r w:rsidRPr="003A535F">
        <w:rPr>
          <w:rFonts w:ascii="Arial" w:hAnsi="Arial" w:cs="Arial"/>
          <w:sz w:val="22"/>
          <w:szCs w:val="22"/>
        </w:rPr>
        <w:t>: …</w:t>
      </w:r>
      <w:proofErr w:type="gramEnd"/>
      <w:r w:rsidRPr="003A535F">
        <w:rPr>
          <w:rFonts w:ascii="Arial" w:hAnsi="Arial" w:cs="Arial"/>
          <w:sz w:val="22"/>
          <w:szCs w:val="22"/>
        </w:rPr>
        <w:t>…………………………………….e-mail…………………………………………………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3A535F">
        <w:rPr>
          <w:rFonts w:ascii="Arial" w:hAnsi="Arial" w:cs="Arial"/>
          <w:sz w:val="22"/>
          <w:szCs w:val="22"/>
        </w:rPr>
        <w:t>..</w:t>
      </w:r>
    </w:p>
    <w:p w14:paraId="714D87F0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664E4F1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Datum narození/IČO:…………………………</w:t>
      </w:r>
      <w:proofErr w:type="gramStart"/>
      <w:r w:rsidRPr="003A535F">
        <w:rPr>
          <w:rFonts w:ascii="Arial" w:hAnsi="Arial" w:cs="Arial"/>
          <w:sz w:val="22"/>
          <w:szCs w:val="22"/>
        </w:rPr>
        <w:t>…...................................................................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...</w:t>
      </w:r>
      <w:proofErr w:type="gramEnd"/>
    </w:p>
    <w:p w14:paraId="27AFDAF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70721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Adresa pro doručování žadateli (je-li odlišná od trvalého pobytu nebo sídla firmy)………</w:t>
      </w:r>
      <w:r>
        <w:rPr>
          <w:rFonts w:ascii="Arial" w:hAnsi="Arial" w:cs="Arial"/>
          <w:sz w:val="22"/>
          <w:szCs w:val="22"/>
        </w:rPr>
        <w:t>………….</w:t>
      </w:r>
      <w:r w:rsidRPr="003A535F">
        <w:rPr>
          <w:rFonts w:ascii="Arial" w:hAnsi="Arial" w:cs="Arial"/>
          <w:sz w:val="22"/>
          <w:szCs w:val="22"/>
        </w:rPr>
        <w:t>…</w:t>
      </w:r>
    </w:p>
    <w:p w14:paraId="14D61BA6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EF7EB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22DD9417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Jméno, příjmení a místo trvalého pobytu nebo pobytu fyzické osoby oprávněné jednat jménem žadatele:</w:t>
      </w:r>
    </w:p>
    <w:p w14:paraId="29870D33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</w:t>
      </w:r>
      <w:r w:rsidRPr="003A535F">
        <w:rPr>
          <w:rFonts w:ascii="Arial" w:hAnsi="Arial" w:cs="Arial"/>
          <w:sz w:val="22"/>
          <w:szCs w:val="22"/>
        </w:rPr>
        <w:t>...</w:t>
      </w:r>
    </w:p>
    <w:p w14:paraId="3D122502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C22A280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</w:t>
      </w:r>
    </w:p>
    <w:p w14:paraId="57C11477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53AFEC3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Název stavby (záměru): …….....................................…………………….............................</w:t>
      </w:r>
      <w:r>
        <w:rPr>
          <w:rFonts w:ascii="Arial" w:hAnsi="Arial" w:cs="Arial"/>
          <w:sz w:val="22"/>
          <w:szCs w:val="22"/>
        </w:rPr>
        <w:t>............</w:t>
      </w:r>
      <w:r w:rsidRPr="003A535F">
        <w:rPr>
          <w:rFonts w:ascii="Arial" w:hAnsi="Arial" w:cs="Arial"/>
          <w:sz w:val="22"/>
          <w:szCs w:val="22"/>
        </w:rPr>
        <w:t>....</w:t>
      </w:r>
    </w:p>
    <w:p w14:paraId="634C3709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E836F2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........</w:t>
      </w:r>
    </w:p>
    <w:p w14:paraId="5090EA95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2843BF4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Katastrální území: 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  <w:r w:rsidRPr="003A535F">
        <w:rPr>
          <w:rFonts w:ascii="Arial" w:hAnsi="Arial" w:cs="Arial"/>
          <w:sz w:val="22"/>
          <w:szCs w:val="22"/>
        </w:rPr>
        <w:t>....</w:t>
      </w:r>
    </w:p>
    <w:p w14:paraId="05FCFA14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5127D19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Parcelní čísla pozemků: 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</w:t>
      </w:r>
    </w:p>
    <w:p w14:paraId="41560BE3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(jichž se záměr týká)</w:t>
      </w:r>
    </w:p>
    <w:p w14:paraId="1D12DB35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7704EA0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Druh pozemků: .</w:t>
      </w:r>
      <w:proofErr w:type="gramStart"/>
      <w:r w:rsidRPr="003A535F"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A535F">
        <w:rPr>
          <w:rFonts w:ascii="Arial" w:hAnsi="Arial" w:cs="Arial"/>
          <w:sz w:val="22"/>
          <w:szCs w:val="22"/>
        </w:rPr>
        <w:t>....</w:t>
      </w:r>
      <w:proofErr w:type="gramEnd"/>
    </w:p>
    <w:p w14:paraId="2A85502E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(dle evidence katastru nemovitostí)</w:t>
      </w:r>
    </w:p>
    <w:p w14:paraId="5761B885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F0AEE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v ................................dne.................................        .........................................................……</w:t>
      </w:r>
    </w:p>
    <w:p w14:paraId="5E7336B9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0750BF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podpis žadatele</w:t>
      </w:r>
    </w:p>
    <w:p w14:paraId="04B15455" w14:textId="77777777" w:rsidR="003A535F" w:rsidRDefault="003A535F" w:rsidP="003A535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1FCE30C" w14:textId="3DF08116" w:rsidR="003A535F" w:rsidRPr="003A535F" w:rsidRDefault="003A535F" w:rsidP="003A535F">
      <w:pPr>
        <w:jc w:val="both"/>
        <w:rPr>
          <w:rFonts w:ascii="Arial" w:hAnsi="Arial" w:cs="Arial"/>
          <w:sz w:val="20"/>
          <w:szCs w:val="20"/>
        </w:rPr>
      </w:pPr>
      <w:r w:rsidRPr="003A535F">
        <w:rPr>
          <w:rFonts w:ascii="Arial" w:hAnsi="Arial" w:cs="Arial"/>
          <w:b/>
          <w:bCs/>
          <w:sz w:val="20"/>
          <w:szCs w:val="20"/>
        </w:rPr>
        <w:t>Zpracovávání osobních údajů</w:t>
      </w:r>
      <w:r w:rsidRPr="003A535F">
        <w:rPr>
          <w:rFonts w:ascii="Arial" w:hAnsi="Arial" w:cs="Arial"/>
          <w:sz w:val="20"/>
          <w:szCs w:val="20"/>
        </w:rPr>
        <w:t xml:space="preserve"> je prováděno na základě právní povinnosti. Zpracovávání osobních údajů označených </w:t>
      </w:r>
      <w:r w:rsidRPr="003A535F">
        <w:rPr>
          <w:rFonts w:ascii="Arial" w:hAnsi="Arial" w:cs="Arial"/>
          <w:b/>
          <w:bCs/>
          <w:sz w:val="20"/>
          <w:szCs w:val="20"/>
        </w:rPr>
        <w:t>*)</w:t>
      </w:r>
      <w:r w:rsidRPr="003A535F">
        <w:rPr>
          <w:rFonts w:ascii="Arial" w:hAnsi="Arial" w:cs="Arial"/>
          <w:sz w:val="20"/>
          <w:szCs w:val="20"/>
        </w:rPr>
        <w:t xml:space="preserve">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</w:t>
      </w:r>
      <w:r w:rsidR="005A4513">
        <w:rPr>
          <w:rFonts w:ascii="Arial" w:hAnsi="Arial" w:cs="Arial"/>
          <w:sz w:val="20"/>
          <w:szCs w:val="20"/>
        </w:rPr>
        <w:t xml:space="preserve"> poskytovatele osobních údajů a </w:t>
      </w:r>
      <w:bookmarkStart w:id="0" w:name="_GoBack"/>
      <w:bookmarkEnd w:id="0"/>
      <w:r w:rsidRPr="003A535F">
        <w:rPr>
          <w:rFonts w:ascii="Arial" w:hAnsi="Arial" w:cs="Arial"/>
          <w:sz w:val="20"/>
          <w:szCs w:val="20"/>
        </w:rPr>
        <w:t xml:space="preserve">správce naleznete na: </w:t>
      </w:r>
      <w:hyperlink r:id="rId7" w:history="1">
        <w:r w:rsidRPr="003A535F">
          <w:rPr>
            <w:rStyle w:val="Hypertextovodkaz"/>
            <w:rFonts w:ascii="Arial" w:hAnsi="Arial" w:cs="Arial"/>
            <w:sz w:val="20"/>
            <w:szCs w:val="20"/>
          </w:rPr>
          <w:t>www.novyjicin.cz</w:t>
        </w:r>
      </w:hyperlink>
      <w:r w:rsidRPr="003A535F">
        <w:rPr>
          <w:rFonts w:ascii="Arial" w:hAnsi="Arial" w:cs="Arial"/>
          <w:sz w:val="20"/>
          <w:szCs w:val="20"/>
        </w:rPr>
        <w:t xml:space="preserve">. </w:t>
      </w:r>
    </w:p>
    <w:p w14:paraId="7D9F169A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14:paraId="5B330A94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</w:rPr>
      </w:pPr>
      <w:r w:rsidRPr="003A535F">
        <w:rPr>
          <w:rFonts w:ascii="Arial" w:hAnsi="Arial" w:cs="Arial"/>
          <w:sz w:val="22"/>
          <w:szCs w:val="22"/>
          <w:u w:val="single"/>
        </w:rPr>
        <w:lastRenderedPageBreak/>
        <w:t>Náležitosti žádosti:</w:t>
      </w:r>
    </w:p>
    <w:p w14:paraId="5029BAB0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</w:rPr>
      </w:pPr>
    </w:p>
    <w:p w14:paraId="6BEBD37E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- Fyzická osoba uvede v podání jméno, příjmení, datum narození a místo trvalého pobytu, popřípadě jinou adresu pro </w:t>
      </w:r>
      <w:r w:rsidRPr="005A4513">
        <w:rPr>
          <w:rFonts w:ascii="Arial" w:hAnsi="Arial" w:cs="Arial"/>
          <w:sz w:val="22"/>
          <w:szCs w:val="22"/>
        </w:rPr>
        <w:t xml:space="preserve">doručování podle </w:t>
      </w:r>
      <w:hyperlink r:id="rId8" w:history="1">
        <w:r w:rsidRPr="005A4513">
          <w:rPr>
            <w:rStyle w:val="Hypertextovodkaz"/>
            <w:rFonts w:ascii="Arial" w:hAnsi="Arial" w:cs="Arial"/>
            <w:color w:val="auto"/>
            <w:sz w:val="22"/>
            <w:szCs w:val="22"/>
            <w:u w:val="none"/>
          </w:rPr>
          <w:t>§ 19 odst. 3</w:t>
        </w:r>
      </w:hyperlink>
      <w:r w:rsidRPr="005A4513">
        <w:rPr>
          <w:rFonts w:ascii="Arial" w:hAnsi="Arial" w:cs="Arial"/>
          <w:sz w:val="22"/>
          <w:szCs w:val="22"/>
        </w:rPr>
        <w:t xml:space="preserve"> zák</w:t>
      </w:r>
      <w:r w:rsidRPr="003A535F">
        <w:rPr>
          <w:rFonts w:ascii="Arial" w:hAnsi="Arial" w:cs="Arial"/>
          <w:sz w:val="22"/>
          <w:szCs w:val="22"/>
        </w:rPr>
        <w:t>. č. 500/2004 Sb., (správní řád). V podání souvisejícím s její podnikatelskou činností uvede fyzická osoba jméno a příjmení, popřípadě dodatek odlišující osobu podnikatele nebo druh podnikání vztahující se k této osobě nebo jí provozovanému druhu podnikání, identifikační číslo osob a adresu zapsanou v obchodním rejstříku nebo jiné zákonem upravené evidenci jako místo podnikání, popřípadě jinou adresu pro doručování. Právnická osoba uvede v podání svůj název nebo obchodní firmu, identifikační číslo osob nebo obdobný údaj a adresu sídla, popřípadě jinou adresu pro doručování.</w:t>
      </w:r>
    </w:p>
    <w:p w14:paraId="511D75A5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- Plnou moc v případě zastupování. </w:t>
      </w:r>
    </w:p>
    <w:p w14:paraId="723711EE" w14:textId="77777777" w:rsidR="003A535F" w:rsidRPr="003A535F" w:rsidRDefault="003A535F" w:rsidP="003A535F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5B7D33E" w14:textId="13192D10" w:rsidR="003A535F" w:rsidRPr="003A535F" w:rsidRDefault="003A535F" w:rsidP="003A535F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Žádost o vyjádření musí kromě náležitostí podle správního řádu ob</w:t>
      </w:r>
      <w:r w:rsidR="005A4513">
        <w:rPr>
          <w:rFonts w:ascii="Arial" w:hAnsi="Arial" w:cs="Arial"/>
          <w:sz w:val="22"/>
          <w:szCs w:val="22"/>
        </w:rPr>
        <w:t>sahovat dle § 7 odst. 6 zák. č. </w:t>
      </w:r>
      <w:r w:rsidRPr="003A535F">
        <w:rPr>
          <w:rFonts w:ascii="Arial" w:hAnsi="Arial" w:cs="Arial"/>
          <w:sz w:val="22"/>
          <w:szCs w:val="22"/>
        </w:rPr>
        <w:t>334/1992 Sb., o ochraně ZPF:</w:t>
      </w:r>
    </w:p>
    <w:p w14:paraId="382FCE10" w14:textId="77777777" w:rsidR="003A535F" w:rsidRPr="003A535F" w:rsidRDefault="003A535F" w:rsidP="003A535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D00FBCE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a) zákres navrhované trasy nadzemních a podzemních vedení, pozemních komunikací, celostátních drah a vodních cest a jejich součástí do snímku katastrální mapy se zobrazením jednotlivých dotčených parcel půdy patřící do zemědělského půdního fondu podle katastrálních území, </w:t>
      </w:r>
    </w:p>
    <w:p w14:paraId="49C8C5F5" w14:textId="77777777" w:rsidR="003A535F" w:rsidRPr="003A535F" w:rsidRDefault="003A535F" w:rsidP="003A535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</w:t>
      </w:r>
    </w:p>
    <w:p w14:paraId="365F23B8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b) údaje o hydrologických a odtokových poměrech, </w:t>
      </w:r>
    </w:p>
    <w:p w14:paraId="7AEA09E7" w14:textId="77777777" w:rsidR="003A535F" w:rsidRPr="003A535F" w:rsidRDefault="003A535F" w:rsidP="003A535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</w:t>
      </w:r>
    </w:p>
    <w:p w14:paraId="7F8AEEBB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c) údaje o sítích zemědělských účelových komunikací a polních cest, </w:t>
      </w:r>
    </w:p>
    <w:p w14:paraId="0FF57A0B" w14:textId="77777777" w:rsidR="003A535F" w:rsidRPr="003A535F" w:rsidRDefault="003A535F" w:rsidP="003A535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</w:t>
      </w:r>
    </w:p>
    <w:p w14:paraId="5757A015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d) údaje o bonitovaných půdně ekologických jednotkách dotčených pozemků a jejich zatřídění do tříd ochrany v případě, kde je možné alternativní umístění tras nadzemních a podzemních vedení, pozemních komunikací, celostátních drah a vodních cest a jejich součástí, a</w:t>
      </w:r>
    </w:p>
    <w:p w14:paraId="57A52649" w14:textId="77777777" w:rsidR="003A535F" w:rsidRPr="003A535F" w:rsidRDefault="003A535F" w:rsidP="003A535F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 </w:t>
      </w:r>
    </w:p>
    <w:p w14:paraId="75BAA47E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>e) stručné údaje o technickém řešení stavby.</w:t>
      </w:r>
    </w:p>
    <w:p w14:paraId="14457E25" w14:textId="77777777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9051B65" w14:textId="14ADD926" w:rsidR="003A535F" w:rsidRPr="003A535F" w:rsidRDefault="003A535F" w:rsidP="003A53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A535F">
        <w:rPr>
          <w:rFonts w:ascii="Arial" w:hAnsi="Arial" w:cs="Arial"/>
          <w:sz w:val="22"/>
          <w:szCs w:val="22"/>
        </w:rPr>
        <w:t xml:space="preserve">Stavebník tras nadzemních a podzemních vedení, pozemních </w:t>
      </w:r>
      <w:r w:rsidR="005A4513">
        <w:rPr>
          <w:rFonts w:ascii="Arial" w:hAnsi="Arial" w:cs="Arial"/>
          <w:sz w:val="22"/>
          <w:szCs w:val="22"/>
        </w:rPr>
        <w:t>komunikací, celostátních drah a </w:t>
      </w:r>
      <w:r w:rsidRPr="003A535F">
        <w:rPr>
          <w:rFonts w:ascii="Arial" w:hAnsi="Arial" w:cs="Arial"/>
          <w:sz w:val="22"/>
          <w:szCs w:val="22"/>
        </w:rPr>
        <w:t>vodních cest a jejich součástí je povinen navrhnout umístění stavby tak, aby z hlediska ochrany zemědělského půdního fondu a ostatních zákonem chráněných veřejných zájmů došlo k co nejmenším ztrátám zemědělského půdního fondu, a zároveň vyhodnotit důsledky navrhovaného řešení na tento fond. Vyhodnocení se přikládá k žádosti.</w:t>
      </w:r>
    </w:p>
    <w:p w14:paraId="63F8D63E" w14:textId="77777777" w:rsidR="003A535F" w:rsidRPr="003A535F" w:rsidRDefault="003A535F" w:rsidP="003A535F">
      <w:pPr>
        <w:rPr>
          <w:rFonts w:ascii="Arial" w:hAnsi="Arial" w:cs="Arial"/>
          <w:sz w:val="22"/>
          <w:szCs w:val="22"/>
        </w:rPr>
      </w:pPr>
    </w:p>
    <w:p w14:paraId="5C3FFF95" w14:textId="77777777" w:rsidR="003A535F" w:rsidRPr="003A535F" w:rsidRDefault="003A535F" w:rsidP="003A535F">
      <w:pPr>
        <w:rPr>
          <w:rFonts w:ascii="Arial" w:hAnsi="Arial" w:cs="Arial"/>
          <w:sz w:val="22"/>
          <w:szCs w:val="22"/>
        </w:rPr>
      </w:pPr>
    </w:p>
    <w:p w14:paraId="1E3CE906" w14:textId="77777777" w:rsidR="003A535F" w:rsidRPr="003A535F" w:rsidRDefault="003A535F" w:rsidP="0023448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3A535F" w:rsidRPr="003A535F" w:rsidSect="00D15377">
      <w:headerReference w:type="default" r:id="rId9"/>
      <w:footerReference w:type="default" r:id="rId10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20237" w14:textId="77777777" w:rsidR="00B84D3F" w:rsidRDefault="00B84D3F" w:rsidP="00F610D6">
      <w:r>
        <w:separator/>
      </w:r>
    </w:p>
  </w:endnote>
  <w:endnote w:type="continuationSeparator" w:id="0">
    <w:p w14:paraId="0EFE700A" w14:textId="77777777" w:rsidR="00B84D3F" w:rsidRDefault="00B84D3F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2AC20403" w14:textId="77777777" w:rsidTr="00654291">
      <w:tc>
        <w:tcPr>
          <w:tcW w:w="2836" w:type="dxa"/>
        </w:tcPr>
        <w:p w14:paraId="22352110" w14:textId="77777777" w:rsidR="00D15377" w:rsidRPr="005A451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5A451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5A451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5A451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5A451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5A451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5A451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5A4513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5A4513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5A451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5A451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5A451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5A451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5A4513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5A4513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5A4513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5A451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5A451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5A451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5A4513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5A451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5A451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5A451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5A4513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5A451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5A451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5A451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5A451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5A4513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5A451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5A4513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5A451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5A451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5A451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A451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5A4513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5A451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5A451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E4656" w14:textId="77777777" w:rsidR="00B84D3F" w:rsidRDefault="00B84D3F" w:rsidP="00F610D6">
      <w:r>
        <w:separator/>
      </w:r>
    </w:p>
  </w:footnote>
  <w:footnote w:type="continuationSeparator" w:id="0">
    <w:p w14:paraId="2122A4BB" w14:textId="77777777" w:rsidR="00B84D3F" w:rsidRDefault="00B84D3F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70DB8FD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37347"/>
    <w:rsid w:val="00042C8A"/>
    <w:rsid w:val="00072CDD"/>
    <w:rsid w:val="000B295C"/>
    <w:rsid w:val="00157EA4"/>
    <w:rsid w:val="001725D4"/>
    <w:rsid w:val="002313F2"/>
    <w:rsid w:val="00234482"/>
    <w:rsid w:val="0024713C"/>
    <w:rsid w:val="00286567"/>
    <w:rsid w:val="0029461B"/>
    <w:rsid w:val="002C6EA6"/>
    <w:rsid w:val="002E4895"/>
    <w:rsid w:val="00353485"/>
    <w:rsid w:val="003A535F"/>
    <w:rsid w:val="003A56F6"/>
    <w:rsid w:val="003E4F2C"/>
    <w:rsid w:val="00445094"/>
    <w:rsid w:val="00540840"/>
    <w:rsid w:val="00567EB2"/>
    <w:rsid w:val="005A4513"/>
    <w:rsid w:val="005A4E6A"/>
    <w:rsid w:val="00624CAC"/>
    <w:rsid w:val="006328CA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8C4BDC"/>
    <w:rsid w:val="00904A96"/>
    <w:rsid w:val="009179F3"/>
    <w:rsid w:val="009278D0"/>
    <w:rsid w:val="009963F4"/>
    <w:rsid w:val="00996E93"/>
    <w:rsid w:val="009B4D70"/>
    <w:rsid w:val="00A32C14"/>
    <w:rsid w:val="00B84D3F"/>
    <w:rsid w:val="00BB4623"/>
    <w:rsid w:val="00BF6101"/>
    <w:rsid w:val="00C94D6B"/>
    <w:rsid w:val="00CA4426"/>
    <w:rsid w:val="00CA4D2C"/>
    <w:rsid w:val="00D15377"/>
    <w:rsid w:val="00DD7914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spi://module='ASPI'&amp;link='500/2004%20Sb.%252319'&amp;ucin-k-dni='30.12.9999'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12</TotalTime>
  <Pages>2</Pages>
  <Words>792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5</cp:revision>
  <cp:lastPrinted>2021-05-20T11:37:00Z</cp:lastPrinted>
  <dcterms:created xsi:type="dcterms:W3CDTF">2021-05-31T08:21:00Z</dcterms:created>
  <dcterms:modified xsi:type="dcterms:W3CDTF">2023-02-13T08:49:00Z</dcterms:modified>
</cp:coreProperties>
</file>