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4C42BC07" w:rsidR="00FA2539" w:rsidRDefault="00A554B4" w:rsidP="00E233D8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A554B4">
        <w:rPr>
          <w:rFonts w:ascii="Arial" w:hAnsi="Arial" w:cs="Arial"/>
          <w:b/>
          <w:bCs/>
          <w:szCs w:val="28"/>
          <w:u w:val="single"/>
        </w:rPr>
        <w:t>Žádost vydání souhlasu ke zřízení nebo zrušení veřejně přístupné účelové komunikace, stezky nebo pěšiny mimo zastavěné území obce podle § 63 odst. 1 zákona č. 114/1992 Sb., o ochraně přírody a krajiny (v platném znění)</w:t>
      </w:r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6FE11F5F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A7D6DF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8F01F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1F06A63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D2345E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D3D720E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94D5356" w14:textId="77777777" w:rsidR="00C710EE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1682D253" w14:textId="77777777" w:rsidR="00C710EE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33CB89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2781A4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8A297C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14:paraId="00A53970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D991B22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5B2CF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Přílohy:</w:t>
      </w:r>
      <w:r w:rsidRPr="003F00BF">
        <w:rPr>
          <w:rFonts w:ascii="Arial" w:hAnsi="Arial" w:cs="Arial"/>
          <w:b/>
          <w:sz w:val="22"/>
          <w:szCs w:val="22"/>
        </w:rPr>
        <w:tab/>
      </w:r>
      <w:r w:rsidRPr="003F00BF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7E0987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0E45B20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2CB4AC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6C00696A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66D8FF64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sídla, popř. jinou adresu k doručování)</w:t>
      </w:r>
    </w:p>
    <w:p w14:paraId="2DCA912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4F2F0EE8" w14:textId="77777777" w:rsidR="00C710EE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5B5BCBA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6BA07253" w14:textId="77777777" w:rsidR="00C710EE" w:rsidRPr="003F00BF" w:rsidRDefault="00C710EE" w:rsidP="00C710EE">
      <w:pPr>
        <w:ind w:firstLine="708"/>
        <w:rPr>
          <w:rFonts w:ascii="Arial" w:hAnsi="Arial" w:cs="Arial"/>
          <w:b/>
          <w:sz w:val="22"/>
          <w:szCs w:val="22"/>
        </w:rPr>
      </w:pPr>
    </w:p>
    <w:p w14:paraId="38D757F3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3855DEBE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514EF437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</w:p>
    <w:p w14:paraId="3BE62133" w14:textId="0694686A" w:rsidR="00C710EE" w:rsidRDefault="00C710EE" w:rsidP="00C710EE">
      <w:pPr>
        <w:jc w:val="both"/>
        <w:rPr>
          <w:rFonts w:ascii="Arial" w:hAnsi="Arial" w:cs="Arial"/>
          <w:sz w:val="22"/>
          <w:szCs w:val="22"/>
        </w:rPr>
      </w:pPr>
      <w:r w:rsidRPr="00C710EE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C710EE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C710EE">
        <w:rPr>
          <w:rFonts w:ascii="Arial" w:hAnsi="Arial" w:cs="Arial"/>
          <w:sz w:val="22"/>
          <w:szCs w:val="22"/>
        </w:rPr>
        <w:t>.</w:t>
      </w:r>
    </w:p>
    <w:p w14:paraId="0676578B" w14:textId="77777777" w:rsidR="00C710EE" w:rsidRPr="00C710EE" w:rsidRDefault="00C710EE" w:rsidP="00C710EE">
      <w:pPr>
        <w:jc w:val="both"/>
        <w:rPr>
          <w:rFonts w:ascii="Arial" w:hAnsi="Arial" w:cs="Arial"/>
          <w:sz w:val="22"/>
          <w:szCs w:val="22"/>
        </w:rPr>
      </w:pPr>
    </w:p>
    <w:p w14:paraId="4366762C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05092958" w14:textId="1AFB0016" w:rsidR="00C710EE" w:rsidRDefault="00C710EE" w:rsidP="00C710EE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F00BF">
        <w:rPr>
          <w:rFonts w:ascii="Arial" w:hAnsi="Arial" w:cs="Arial"/>
          <w:b/>
          <w:sz w:val="22"/>
          <w:szCs w:val="22"/>
        </w:rPr>
        <w:t xml:space="preserve">………………………………………         </w:t>
      </w:r>
    </w:p>
    <w:p w14:paraId="4CD05358" w14:textId="4B83D123" w:rsidR="00C710EE" w:rsidRPr="003F00BF" w:rsidRDefault="00C710EE" w:rsidP="00C710EE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      </w:t>
      </w:r>
    </w:p>
    <w:p w14:paraId="6F1A3D3E" w14:textId="77777777" w:rsidR="00C710EE" w:rsidRPr="003F00BF" w:rsidRDefault="00C710EE" w:rsidP="00C710EE">
      <w:pPr>
        <w:pStyle w:val="Nadpis1"/>
        <w:spacing w:before="120"/>
        <w:rPr>
          <w:rFonts w:ascii="Arial" w:hAnsi="Arial" w:cs="Arial"/>
          <w:sz w:val="22"/>
          <w:szCs w:val="22"/>
        </w:rPr>
      </w:pPr>
      <w:r w:rsidRPr="003F00BF">
        <w:rPr>
          <w:rFonts w:ascii="Arial" w:hAnsi="Arial" w:cs="Arial"/>
          <w:sz w:val="22"/>
          <w:szCs w:val="22"/>
        </w:rPr>
        <w:t>V ………………………………………</w:t>
      </w:r>
      <w:proofErr w:type="gramStart"/>
      <w:r w:rsidRPr="003F00BF">
        <w:rPr>
          <w:rFonts w:ascii="Arial" w:hAnsi="Arial" w:cs="Arial"/>
          <w:sz w:val="22"/>
          <w:szCs w:val="22"/>
        </w:rPr>
        <w:t>…</w:t>
      </w:r>
      <w:proofErr w:type="gramEnd"/>
      <w:r w:rsidRPr="003F00BF">
        <w:rPr>
          <w:rFonts w:ascii="Arial" w:hAnsi="Arial" w:cs="Arial"/>
          <w:sz w:val="22"/>
          <w:szCs w:val="22"/>
        </w:rPr>
        <w:t xml:space="preserve">.  </w:t>
      </w:r>
      <w:proofErr w:type="gramStart"/>
      <w:r w:rsidRPr="003F00BF">
        <w:rPr>
          <w:rFonts w:ascii="Arial" w:hAnsi="Arial" w:cs="Arial"/>
          <w:sz w:val="22"/>
          <w:szCs w:val="22"/>
        </w:rPr>
        <w:t>dne</w:t>
      </w:r>
      <w:proofErr w:type="gramEnd"/>
      <w:r w:rsidRPr="003F00BF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5CAC716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5E875C40" w14:textId="77777777" w:rsidR="00C710EE" w:rsidRPr="003F00BF" w:rsidRDefault="00C710EE" w:rsidP="00C710EE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7F978021" w14:textId="140517F3" w:rsidR="0085319D" w:rsidRPr="00C710EE" w:rsidRDefault="00C710EE" w:rsidP="00C710EE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Podpis (razítko): </w:t>
      </w:r>
      <w:r w:rsidRPr="003F00BF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3F00BF">
        <w:rPr>
          <w:rFonts w:ascii="Arial" w:hAnsi="Arial" w:cs="Arial"/>
          <w:b/>
          <w:sz w:val="22"/>
          <w:szCs w:val="22"/>
        </w:rPr>
        <w:t>…..</w:t>
      </w:r>
      <w:proofErr w:type="gramEnd"/>
      <w:r w:rsidRPr="003F00BF">
        <w:rPr>
          <w:rFonts w:ascii="Arial" w:hAnsi="Arial" w:cs="Arial"/>
          <w:b/>
          <w:sz w:val="22"/>
          <w:szCs w:val="22"/>
        </w:rPr>
        <w:t xml:space="preserve">                 </w:t>
      </w:r>
    </w:p>
    <w:sectPr w:rsidR="0085319D" w:rsidRPr="00C710EE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D55BFF" w14:textId="77777777" w:rsidR="00060B6B" w:rsidRDefault="00060B6B" w:rsidP="00F610D6">
      <w:r>
        <w:separator/>
      </w:r>
    </w:p>
  </w:endnote>
  <w:endnote w:type="continuationSeparator" w:id="0">
    <w:p w14:paraId="1779868C" w14:textId="77777777" w:rsidR="00060B6B" w:rsidRDefault="00060B6B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FF84A5" w14:textId="77777777" w:rsidR="00060B6B" w:rsidRDefault="00060B6B" w:rsidP="00F610D6">
      <w:r>
        <w:separator/>
      </w:r>
    </w:p>
  </w:footnote>
  <w:footnote w:type="continuationSeparator" w:id="0">
    <w:p w14:paraId="3576C3AF" w14:textId="77777777" w:rsidR="00060B6B" w:rsidRDefault="00060B6B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60B6B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34B4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554B4"/>
    <w:rsid w:val="00B3551E"/>
    <w:rsid w:val="00BB4623"/>
    <w:rsid w:val="00BD38A7"/>
    <w:rsid w:val="00BF6101"/>
    <w:rsid w:val="00C710EE"/>
    <w:rsid w:val="00C94D6B"/>
    <w:rsid w:val="00CA4426"/>
    <w:rsid w:val="00CA4D2C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8</TotalTime>
  <Pages>1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7</cp:revision>
  <cp:lastPrinted>2021-05-20T11:37:00Z</cp:lastPrinted>
  <dcterms:created xsi:type="dcterms:W3CDTF">2023-02-13T07:21:00Z</dcterms:created>
  <dcterms:modified xsi:type="dcterms:W3CDTF">2023-02-13T08:16:00Z</dcterms:modified>
</cp:coreProperties>
</file>