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51A799" w14:textId="1E9A1510" w:rsidR="0085319D" w:rsidRDefault="001C55BD" w:rsidP="0085319D">
      <w:pPr>
        <w:jc w:val="both"/>
        <w:rPr>
          <w:rFonts w:ascii="Arial" w:hAnsi="Arial" w:cs="Arial"/>
          <w:b/>
          <w:bCs/>
          <w:szCs w:val="28"/>
          <w:u w:val="single"/>
        </w:rPr>
      </w:pPr>
      <w:r w:rsidRPr="001C55BD">
        <w:rPr>
          <w:rFonts w:ascii="Arial" w:hAnsi="Arial" w:cs="Arial"/>
          <w:b/>
          <w:bCs/>
          <w:szCs w:val="28"/>
          <w:u w:val="single"/>
        </w:rPr>
        <w:t>Žádost o vydání souhlasu k zásahu do krajinného rá</w:t>
      </w:r>
      <w:r>
        <w:rPr>
          <w:rFonts w:ascii="Arial" w:hAnsi="Arial" w:cs="Arial"/>
          <w:b/>
          <w:bCs/>
          <w:szCs w:val="28"/>
          <w:u w:val="single"/>
        </w:rPr>
        <w:t>zu podle § 12 odst. 2 zákona č. </w:t>
      </w:r>
      <w:bookmarkStart w:id="0" w:name="_GoBack"/>
      <w:bookmarkEnd w:id="0"/>
      <w:r w:rsidRPr="001C55BD">
        <w:rPr>
          <w:rFonts w:ascii="Arial" w:hAnsi="Arial" w:cs="Arial"/>
          <w:b/>
          <w:bCs/>
          <w:szCs w:val="28"/>
          <w:u w:val="single"/>
        </w:rPr>
        <w:t>114/1992 Sb., o ochraně přírody a krajiny (v platném znění)</w:t>
      </w:r>
    </w:p>
    <w:p w14:paraId="6FDB1BDA" w14:textId="77777777" w:rsidR="001C5ADB" w:rsidRDefault="001C5ADB" w:rsidP="0085319D">
      <w:pPr>
        <w:jc w:val="both"/>
        <w:rPr>
          <w:rFonts w:ascii="Arial" w:hAnsi="Arial" w:cs="Arial"/>
          <w:b/>
          <w:bCs/>
          <w:szCs w:val="28"/>
          <w:u w:val="single"/>
        </w:rPr>
      </w:pPr>
    </w:p>
    <w:p w14:paraId="721B733D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Charakteristika záměru:</w:t>
      </w:r>
    </w:p>
    <w:p w14:paraId="2220D1BD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601B0CC2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08C56B29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18ACC0F7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367378A1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06E79B79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16E8EB7E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009EF00F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6C6C1429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Katastrální území:</w:t>
      </w:r>
    </w:p>
    <w:p w14:paraId="094E6940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Parcelní číslo:</w:t>
      </w:r>
    </w:p>
    <w:p w14:paraId="2028811D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Přílohy:</w:t>
      </w:r>
      <w:r w:rsidRPr="00F868C2">
        <w:rPr>
          <w:rFonts w:ascii="Arial" w:hAnsi="Arial" w:cs="Arial"/>
          <w:b/>
          <w:sz w:val="22"/>
          <w:szCs w:val="22"/>
        </w:rPr>
        <w:tab/>
      </w:r>
      <w:r w:rsidRPr="00F868C2">
        <w:rPr>
          <w:rFonts w:ascii="Arial" w:hAnsi="Arial" w:cs="Arial"/>
          <w:b/>
          <w:sz w:val="22"/>
          <w:szCs w:val="22"/>
        </w:rPr>
        <w:tab/>
        <w:t xml:space="preserve"> </w:t>
      </w:r>
    </w:p>
    <w:p w14:paraId="4CEDE63D" w14:textId="77777777" w:rsidR="0085319D" w:rsidRPr="00F868C2" w:rsidRDefault="0085319D" w:rsidP="0085319D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>situace se zaznačením dotčené lokality</w:t>
      </w:r>
    </w:p>
    <w:p w14:paraId="5DA68E8C" w14:textId="77777777" w:rsidR="0085319D" w:rsidRPr="00F868C2" w:rsidRDefault="0085319D" w:rsidP="0085319D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9B76946" w14:textId="77777777" w:rsidR="0085319D" w:rsidRPr="00F868C2" w:rsidRDefault="0085319D" w:rsidP="0085319D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C4E8927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Žadatel:</w:t>
      </w:r>
    </w:p>
    <w:p w14:paraId="1BF09E7F" w14:textId="77777777" w:rsidR="0085319D" w:rsidRPr="0085319D" w:rsidRDefault="0085319D" w:rsidP="0085319D">
      <w:pPr>
        <w:jc w:val="both"/>
        <w:rPr>
          <w:rFonts w:ascii="Arial" w:hAnsi="Arial" w:cs="Arial"/>
          <w:b/>
          <w:sz w:val="22"/>
          <w:szCs w:val="22"/>
        </w:rPr>
      </w:pPr>
      <w:r w:rsidRPr="0085319D">
        <w:rPr>
          <w:rFonts w:ascii="Arial" w:hAnsi="Arial" w:cs="Arial"/>
          <w:b/>
          <w:sz w:val="22"/>
          <w:szCs w:val="22"/>
        </w:rPr>
        <w:t>(fyzická osoba uvede jméno, příjmení, adresu a datum narození, fyzická osoba podnikající uvede jméno, příjmení, případně dodatek, identifikační číslo, adresu podnikání, popř. jinou adresu k doručování, právnická osoba uvede název nebo obchodní firmu, identifikační číslo, adresu sídla popř. jinou adresu k doručování)</w:t>
      </w:r>
    </w:p>
    <w:p w14:paraId="78FD3564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24F63391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6C8100F0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2C0DD812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2A26FF22" w14:textId="77777777" w:rsidR="0085319D" w:rsidRPr="00F868C2" w:rsidRDefault="0085319D" w:rsidP="0085319D">
      <w:pPr>
        <w:jc w:val="both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 xml:space="preserve">Nechá-li se žadatel zastupovat, předloží zástupce písemnou plnou moc s uvedením rozsahu zplnomocnění.                                               </w:t>
      </w:r>
    </w:p>
    <w:p w14:paraId="351697F7" w14:textId="77777777" w:rsidR="0085319D" w:rsidRPr="00F868C2" w:rsidRDefault="0085319D" w:rsidP="0085319D">
      <w:pPr>
        <w:jc w:val="both"/>
        <w:rPr>
          <w:rFonts w:ascii="Arial" w:hAnsi="Arial" w:cs="Arial"/>
          <w:b/>
          <w:sz w:val="22"/>
          <w:szCs w:val="22"/>
        </w:rPr>
      </w:pPr>
    </w:p>
    <w:p w14:paraId="3ED0A5B0" w14:textId="6A5B8C7D" w:rsidR="0085319D" w:rsidRPr="0085319D" w:rsidRDefault="0085319D" w:rsidP="0085319D">
      <w:pPr>
        <w:jc w:val="both"/>
        <w:rPr>
          <w:rFonts w:ascii="Arial" w:hAnsi="Arial" w:cs="Arial"/>
          <w:sz w:val="22"/>
          <w:szCs w:val="22"/>
        </w:rPr>
      </w:pPr>
      <w:r w:rsidRPr="0085319D">
        <w:rPr>
          <w:rFonts w:ascii="Arial" w:hAnsi="Arial" w:cs="Arial"/>
          <w:sz w:val="22"/>
          <w:szCs w:val="22"/>
        </w:rPr>
        <w:t xml:space="preserve">Zpracovávání výše uvedených osobních údajů je prováděno na základě právní povinnosti. Zpracovávání nepovinných osobních údajů (telefon),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 poskytovatele osobních údajů a správce naleznete na: </w:t>
      </w:r>
      <w:hyperlink r:id="rId7" w:history="1">
        <w:r w:rsidRPr="0085319D">
          <w:rPr>
            <w:rStyle w:val="Hypertextovodkaz"/>
            <w:rFonts w:ascii="Arial" w:hAnsi="Arial" w:cs="Arial"/>
            <w:sz w:val="22"/>
            <w:szCs w:val="22"/>
          </w:rPr>
          <w:t>www.novyjicin.cz</w:t>
        </w:r>
      </w:hyperlink>
      <w:r w:rsidRPr="0085319D">
        <w:rPr>
          <w:rFonts w:ascii="Arial" w:hAnsi="Arial" w:cs="Arial"/>
          <w:sz w:val="22"/>
          <w:szCs w:val="22"/>
        </w:rPr>
        <w:t>.</w:t>
      </w:r>
    </w:p>
    <w:p w14:paraId="65712B4D" w14:textId="77777777" w:rsidR="0085319D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4197050F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59A9F35A" w14:textId="33FE3DFF" w:rsidR="0085319D" w:rsidRDefault="0085319D" w:rsidP="0085319D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>Telefon: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F868C2">
        <w:rPr>
          <w:rFonts w:ascii="Arial" w:hAnsi="Arial" w:cs="Arial"/>
          <w:b/>
          <w:sz w:val="22"/>
          <w:szCs w:val="22"/>
        </w:rPr>
        <w:t>………………………………………</w:t>
      </w:r>
    </w:p>
    <w:p w14:paraId="67E9BAE7" w14:textId="77777777" w:rsidR="0085319D" w:rsidRDefault="0085319D" w:rsidP="0085319D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</w:p>
    <w:p w14:paraId="0CB42FC0" w14:textId="77777777" w:rsidR="0085319D" w:rsidRPr="00F868C2" w:rsidRDefault="0085319D" w:rsidP="0085319D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 xml:space="preserve">             </w:t>
      </w:r>
    </w:p>
    <w:p w14:paraId="77988794" w14:textId="65F62736" w:rsidR="0085319D" w:rsidRPr="00F868C2" w:rsidRDefault="0085319D" w:rsidP="0085319D">
      <w:pPr>
        <w:pStyle w:val="Nadpis1"/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……………………………………</w:t>
      </w:r>
      <w:proofErr w:type="gramStart"/>
      <w:r>
        <w:rPr>
          <w:rFonts w:ascii="Arial" w:hAnsi="Arial" w:cs="Arial"/>
          <w:sz w:val="22"/>
          <w:szCs w:val="22"/>
        </w:rPr>
        <w:t>…</w:t>
      </w:r>
      <w:r w:rsidRPr="00F868C2">
        <w:rPr>
          <w:rFonts w:ascii="Arial" w:hAnsi="Arial" w:cs="Arial"/>
          <w:sz w:val="22"/>
          <w:szCs w:val="22"/>
        </w:rPr>
        <w:t xml:space="preserve">  dne</w:t>
      </w:r>
      <w:proofErr w:type="gramEnd"/>
      <w:r w:rsidRPr="00F868C2">
        <w:rPr>
          <w:rFonts w:ascii="Arial" w:hAnsi="Arial" w:cs="Arial"/>
          <w:sz w:val="22"/>
          <w:szCs w:val="22"/>
        </w:rPr>
        <w:t xml:space="preserve"> ………………………                                                                                                                          </w:t>
      </w:r>
    </w:p>
    <w:p w14:paraId="319626C3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6859D331" w14:textId="77777777" w:rsidR="0085319D" w:rsidRPr="00F868C2" w:rsidRDefault="0085319D" w:rsidP="0085319D">
      <w:pPr>
        <w:ind w:left="2124" w:firstLine="708"/>
        <w:rPr>
          <w:rFonts w:ascii="Arial" w:hAnsi="Arial" w:cs="Arial"/>
          <w:b/>
          <w:sz w:val="22"/>
          <w:szCs w:val="22"/>
        </w:rPr>
      </w:pPr>
    </w:p>
    <w:p w14:paraId="55297F1C" w14:textId="77777777" w:rsidR="0085319D" w:rsidRDefault="0085319D" w:rsidP="0085319D">
      <w:pPr>
        <w:jc w:val="right"/>
        <w:rPr>
          <w:rFonts w:ascii="Arial" w:hAnsi="Arial" w:cs="Arial"/>
          <w:b/>
          <w:sz w:val="22"/>
          <w:szCs w:val="22"/>
        </w:rPr>
      </w:pPr>
    </w:p>
    <w:p w14:paraId="7F978021" w14:textId="55641FDC" w:rsidR="0085319D" w:rsidRPr="00806F91" w:rsidRDefault="0085319D" w:rsidP="00806F91">
      <w:pPr>
        <w:jc w:val="right"/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</w:rPr>
        <w:t xml:space="preserve">Podpis (razítko): </w:t>
      </w:r>
      <w:r w:rsidRPr="00F868C2">
        <w:rPr>
          <w:rFonts w:ascii="Arial" w:hAnsi="Arial" w:cs="Arial"/>
          <w:b/>
          <w:sz w:val="22"/>
          <w:szCs w:val="22"/>
        </w:rPr>
        <w:tab/>
        <w:t xml:space="preserve">……………………………………………………………….. </w:t>
      </w:r>
    </w:p>
    <w:sectPr w:rsidR="0085319D" w:rsidRPr="00806F91" w:rsidSect="00D15377">
      <w:headerReference w:type="default" r:id="rId8"/>
      <w:footerReference w:type="default" r:id="rId9"/>
      <w:pgSz w:w="11906" w:h="16838"/>
      <w:pgMar w:top="2835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F523ED" w14:textId="77777777" w:rsidR="00DD3E51" w:rsidRDefault="00DD3E51" w:rsidP="00F610D6">
      <w:r>
        <w:separator/>
      </w:r>
    </w:p>
  </w:endnote>
  <w:endnote w:type="continuationSeparator" w:id="0">
    <w:p w14:paraId="2DEC0EE0" w14:textId="77777777" w:rsidR="00DD3E51" w:rsidRDefault="00DD3E51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1D7040" w14:paraId="2AC20403" w14:textId="77777777" w:rsidTr="00654291">
      <w:tc>
        <w:tcPr>
          <w:tcW w:w="2836" w:type="dxa"/>
        </w:tcPr>
        <w:p w14:paraId="22352110" w14:textId="77777777" w:rsidR="00D15377" w:rsidRPr="001D7040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1D7040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14:paraId="6B422E0A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Město Nový Jičín</w:t>
          </w:r>
        </w:p>
        <w:p w14:paraId="64ED1D8E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Masarykovo nám. 1/1</w:t>
          </w:r>
        </w:p>
        <w:p w14:paraId="7793CE63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proofErr w:type="gramStart"/>
          <w:r w:rsidRPr="001D7040">
            <w:rPr>
              <w:rFonts w:ascii="Arial" w:hAnsi="Arial" w:cs="Arial"/>
              <w:sz w:val="18"/>
              <w:szCs w:val="18"/>
            </w:rPr>
            <w:t>741 01  Nový</w:t>
          </w:r>
          <w:proofErr w:type="gramEnd"/>
          <w:r w:rsidRPr="001D7040">
            <w:rPr>
              <w:rFonts w:ascii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14:paraId="7C61AB31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14:paraId="49F16120" w14:textId="77777777" w:rsidR="00D15377" w:rsidRPr="001D7040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14:paraId="4C27D8DF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ISDS: ywmb4nc</w:t>
          </w:r>
        </w:p>
        <w:p w14:paraId="2FB7D175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1D7040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14:paraId="39EB454E" w14:textId="77777777" w:rsidR="00D15377" w:rsidRPr="001D7040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1D7040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11CE85F9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14:paraId="3AF6639F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b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b/>
              <w:bCs/>
              <w:sz w:val="18"/>
              <w:szCs w:val="18"/>
            </w:rPr>
            <w:instrText xml:space="preserve"> HYPERLINK "http://WWW.NOVYJICIN.CZ" </w:instrText>
          </w: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b/>
              <w:bCs/>
              <w:color w:val="auto"/>
              <w:sz w:val="18"/>
              <w:szCs w:val="18"/>
              <w:u w:val="none"/>
            </w:rPr>
            <w:t>WWW.NOVYJICIN.CZ</w:t>
          </w:r>
        </w:p>
        <w:p w14:paraId="19588D27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 w:rsidRPr="001D7040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sz w:val="18"/>
              <w:szCs w:val="18"/>
            </w:rPr>
            <w:instrText>HYPERLINK "http://www.facebook.com/novyjicin"</w:instrText>
          </w:r>
          <w:r w:rsidRPr="001D7040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14:paraId="752BC218" w14:textId="77777777" w:rsidR="00D15377" w:rsidRPr="001D7040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1D7040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14:paraId="7020B324" w14:textId="77777777" w:rsidR="00D15377" w:rsidRPr="001D7040" w:rsidRDefault="00D15377" w:rsidP="00D15377">
    <w:pPr>
      <w:pStyle w:val="Zpa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9CB7CC" w14:textId="77777777" w:rsidR="00DD3E51" w:rsidRDefault="00DD3E51" w:rsidP="00F610D6">
      <w:r>
        <w:separator/>
      </w:r>
    </w:p>
  </w:footnote>
  <w:footnote w:type="continuationSeparator" w:id="0">
    <w:p w14:paraId="14F9B344" w14:textId="77777777" w:rsidR="00DD3E51" w:rsidRDefault="00DD3E51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DD00CD" w14:textId="77777777" w:rsidR="009963F4" w:rsidRPr="00567EB2" w:rsidRDefault="00072CDD" w:rsidP="009963F4">
    <w:pPr>
      <w:pStyle w:val="Zhlav"/>
    </w:pPr>
    <w:r w:rsidRPr="00567EB2">
      <w:rPr>
        <w:noProof/>
      </w:rPr>
      <w:drawing>
        <wp:anchor distT="0" distB="0" distL="114300" distR="114300" simplePos="0" relativeHeight="251658240" behindDoc="1" locked="0" layoutInCell="1" allowOverlap="1" wp14:anchorId="48F818C8" wp14:editId="65B81D8F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60000" cy="10693520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D726EC9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1A10D529" w14:textId="77777777" w:rsidR="0029461B" w:rsidRPr="00CA5642" w:rsidRDefault="0029461B" w:rsidP="0029461B">
    <w:pPr>
      <w:pStyle w:val="Zhlav"/>
      <w:framePr w:w="9105" w:h="586" w:hRule="exact" w:hSpace="142" w:wrap="around" w:vAnchor="page" w:hAnchor="page" w:x="2064" w:y="1396"/>
      <w:tabs>
        <w:tab w:val="clear" w:pos="9072"/>
      </w:tabs>
      <w:rPr>
        <w:rFonts w:ascii="Arial" w:hAnsi="Arial" w:cs="Arial"/>
        <w:sz w:val="20"/>
        <w:szCs w:val="20"/>
      </w:rPr>
    </w:pPr>
    <w:r w:rsidRPr="00CA5642">
      <w:rPr>
        <w:rFonts w:ascii="Arial" w:hAnsi="Arial" w:cs="Arial"/>
        <w:bCs/>
        <w:sz w:val="20"/>
        <w:szCs w:val="20"/>
      </w:rPr>
      <w:t>Odbor životního prostředí</w:t>
    </w:r>
    <w:r w:rsidRPr="00CA5642">
      <w:rPr>
        <w:rFonts w:ascii="Arial" w:hAnsi="Arial" w:cs="Arial"/>
        <w:sz w:val="20"/>
        <w:szCs w:val="20"/>
      </w:rPr>
      <w:tab/>
      <w:t xml:space="preserve">       </w:t>
    </w:r>
  </w:p>
  <w:p w14:paraId="12CE4BF5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15A9A038" w14:textId="77777777" w:rsidR="00157EA4" w:rsidRPr="00567EB2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117E3"/>
    <w:multiLevelType w:val="hybridMultilevel"/>
    <w:tmpl w:val="0DC24506"/>
    <w:lvl w:ilvl="0" w:tplc="F4FC06A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9252B7A"/>
    <w:multiLevelType w:val="hybridMultilevel"/>
    <w:tmpl w:val="69C2B6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2569EB"/>
    <w:multiLevelType w:val="hybridMultilevel"/>
    <w:tmpl w:val="DCC891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08E3922"/>
    <w:multiLevelType w:val="hybridMultilevel"/>
    <w:tmpl w:val="B7A6D6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7C93E02"/>
    <w:multiLevelType w:val="hybridMultilevel"/>
    <w:tmpl w:val="8948081E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05F18D1"/>
    <w:multiLevelType w:val="hybridMultilevel"/>
    <w:tmpl w:val="8BDE2C6A"/>
    <w:lvl w:ilvl="0" w:tplc="42901AE8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A97494"/>
    <w:multiLevelType w:val="hybridMultilevel"/>
    <w:tmpl w:val="E54C2F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C387536"/>
    <w:multiLevelType w:val="hybridMultilevel"/>
    <w:tmpl w:val="B7D0272E"/>
    <w:lvl w:ilvl="0" w:tplc="040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B1B12CC"/>
    <w:multiLevelType w:val="hybridMultilevel"/>
    <w:tmpl w:val="FFFAC758"/>
    <w:lvl w:ilvl="0" w:tplc="18EC8F84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sz w:val="22"/>
        <w:szCs w:val="22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8D0"/>
    <w:rsid w:val="00004B41"/>
    <w:rsid w:val="00037347"/>
    <w:rsid w:val="00042C8A"/>
    <w:rsid w:val="00072CDD"/>
    <w:rsid w:val="000B295C"/>
    <w:rsid w:val="000F4AF3"/>
    <w:rsid w:val="000F62C0"/>
    <w:rsid w:val="00157EA4"/>
    <w:rsid w:val="001725D4"/>
    <w:rsid w:val="001A6B06"/>
    <w:rsid w:val="001C55BD"/>
    <w:rsid w:val="001C5ADB"/>
    <w:rsid w:val="001D7040"/>
    <w:rsid w:val="002313F2"/>
    <w:rsid w:val="00234482"/>
    <w:rsid w:val="0024713C"/>
    <w:rsid w:val="00286567"/>
    <w:rsid w:val="0029461B"/>
    <w:rsid w:val="002C6EA6"/>
    <w:rsid w:val="002D3010"/>
    <w:rsid w:val="002E4895"/>
    <w:rsid w:val="00316183"/>
    <w:rsid w:val="00334FC1"/>
    <w:rsid w:val="00353485"/>
    <w:rsid w:val="003A535F"/>
    <w:rsid w:val="003A56F6"/>
    <w:rsid w:val="003E4F2C"/>
    <w:rsid w:val="00435018"/>
    <w:rsid w:val="00445094"/>
    <w:rsid w:val="00500E31"/>
    <w:rsid w:val="00540840"/>
    <w:rsid w:val="00567EB2"/>
    <w:rsid w:val="005A4E6A"/>
    <w:rsid w:val="005E2DA8"/>
    <w:rsid w:val="006130AC"/>
    <w:rsid w:val="00624CAC"/>
    <w:rsid w:val="006328CA"/>
    <w:rsid w:val="0067441C"/>
    <w:rsid w:val="006D1917"/>
    <w:rsid w:val="006F3633"/>
    <w:rsid w:val="007107EC"/>
    <w:rsid w:val="00717C92"/>
    <w:rsid w:val="00735193"/>
    <w:rsid w:val="0074473B"/>
    <w:rsid w:val="007534F8"/>
    <w:rsid w:val="00782C9A"/>
    <w:rsid w:val="007C383F"/>
    <w:rsid w:val="0080268C"/>
    <w:rsid w:val="00806F91"/>
    <w:rsid w:val="008109B5"/>
    <w:rsid w:val="0085319D"/>
    <w:rsid w:val="00853AFB"/>
    <w:rsid w:val="008717FE"/>
    <w:rsid w:val="0087726D"/>
    <w:rsid w:val="008C4B76"/>
    <w:rsid w:val="008C4BDC"/>
    <w:rsid w:val="00904A96"/>
    <w:rsid w:val="009179F3"/>
    <w:rsid w:val="009278D0"/>
    <w:rsid w:val="00933D74"/>
    <w:rsid w:val="009963F4"/>
    <w:rsid w:val="00996E93"/>
    <w:rsid w:val="009B4D70"/>
    <w:rsid w:val="00A32C14"/>
    <w:rsid w:val="00A51FAF"/>
    <w:rsid w:val="00A70EEB"/>
    <w:rsid w:val="00B22A8B"/>
    <w:rsid w:val="00B3551E"/>
    <w:rsid w:val="00BB4623"/>
    <w:rsid w:val="00BD38A7"/>
    <w:rsid w:val="00BF6101"/>
    <w:rsid w:val="00C94D6B"/>
    <w:rsid w:val="00CA4426"/>
    <w:rsid w:val="00CA4D2C"/>
    <w:rsid w:val="00CE4030"/>
    <w:rsid w:val="00D15377"/>
    <w:rsid w:val="00D52BAE"/>
    <w:rsid w:val="00D55FBD"/>
    <w:rsid w:val="00DB3FD0"/>
    <w:rsid w:val="00DD3E51"/>
    <w:rsid w:val="00DD7914"/>
    <w:rsid w:val="00E233D8"/>
    <w:rsid w:val="00F610D6"/>
    <w:rsid w:val="00F661B1"/>
    <w:rsid w:val="00FA2539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BC6BE6"/>
  <w15:docId w15:val="{818EDBD0-E487-450A-9690-9C8EA56D9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4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E4895"/>
    <w:pPr>
      <w:keepNext/>
      <w:outlineLvl w:val="0"/>
    </w:pPr>
    <w:rPr>
      <w:b/>
      <w:b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328CA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2E4895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2E4895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2E4895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2E4895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2E489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3A535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3A53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1A6B06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1A6B0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A6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kova\Downloads\novyjicin-mestsky-urad-statni-sprav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novyjicin-mestsky-urad-statni-sprava</Template>
  <TotalTime>7</TotalTime>
  <Pages>1</Pages>
  <Words>216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Mgr. Zdeněk Petroš</dc:creator>
  <cp:lastModifiedBy>Lucie Dobešová</cp:lastModifiedBy>
  <cp:revision>9</cp:revision>
  <cp:lastPrinted>2021-05-20T11:37:00Z</cp:lastPrinted>
  <dcterms:created xsi:type="dcterms:W3CDTF">2023-02-13T07:21:00Z</dcterms:created>
  <dcterms:modified xsi:type="dcterms:W3CDTF">2023-02-13T08:12:00Z</dcterms:modified>
</cp:coreProperties>
</file>