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51A799" w14:textId="4F0E3A30" w:rsidR="0085319D" w:rsidRDefault="001C5ADB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1C5ADB">
        <w:rPr>
          <w:rFonts w:ascii="Arial" w:hAnsi="Arial" w:cs="Arial"/>
          <w:b/>
          <w:bCs/>
          <w:szCs w:val="28"/>
          <w:u w:val="single"/>
        </w:rPr>
        <w:t>Žádost o vydání rozhodnutí o zřízení přechodně chráněné plochy podle § 13 odst. 1 zá</w:t>
      </w:r>
      <w:bookmarkStart w:id="0" w:name="_GoBack"/>
      <w:bookmarkEnd w:id="0"/>
      <w:r w:rsidRPr="001C5ADB">
        <w:rPr>
          <w:rFonts w:ascii="Arial" w:hAnsi="Arial" w:cs="Arial"/>
          <w:b/>
          <w:bCs/>
          <w:szCs w:val="28"/>
          <w:u w:val="single"/>
        </w:rPr>
        <w:t>kona č. 114/1992 Sb., o ochraně přírody a krajiny (v platném znění)</w:t>
      </w:r>
    </w:p>
    <w:p w14:paraId="6FDB1BDA" w14:textId="77777777" w:rsidR="001C5ADB" w:rsidRDefault="001C5ADB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7F978021" w14:textId="55641FDC" w:rsidR="0085319D" w:rsidRPr="00806F91" w:rsidRDefault="0085319D" w:rsidP="00806F91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 xml:space="preserve">……………………………………………………………….. </w:t>
      </w:r>
    </w:p>
    <w:sectPr w:rsidR="0085319D" w:rsidRPr="00806F9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E043F7" w14:textId="77777777" w:rsidR="00B22A8B" w:rsidRDefault="00B22A8B" w:rsidP="00F610D6">
      <w:r>
        <w:separator/>
      </w:r>
    </w:p>
  </w:endnote>
  <w:endnote w:type="continuationSeparator" w:id="0">
    <w:p w14:paraId="257F356C" w14:textId="77777777" w:rsidR="00B22A8B" w:rsidRDefault="00B22A8B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90D4C3" w14:textId="77777777" w:rsidR="00B22A8B" w:rsidRDefault="00B22A8B" w:rsidP="00F610D6">
      <w:r>
        <w:separator/>
      </w:r>
    </w:p>
  </w:footnote>
  <w:footnote w:type="continuationSeparator" w:id="0">
    <w:p w14:paraId="2843F59F" w14:textId="77777777" w:rsidR="00B22A8B" w:rsidRDefault="00B22A8B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C5ADB"/>
    <w:rsid w:val="001D7040"/>
    <w:rsid w:val="002313F2"/>
    <w:rsid w:val="00234482"/>
    <w:rsid w:val="0024713C"/>
    <w:rsid w:val="00286567"/>
    <w:rsid w:val="0029461B"/>
    <w:rsid w:val="002C6EA6"/>
    <w:rsid w:val="002D3010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17C92"/>
    <w:rsid w:val="00735193"/>
    <w:rsid w:val="0074473B"/>
    <w:rsid w:val="007534F8"/>
    <w:rsid w:val="00782C9A"/>
    <w:rsid w:val="007C383F"/>
    <w:rsid w:val="0080268C"/>
    <w:rsid w:val="00806F91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A70EEB"/>
    <w:rsid w:val="00B22A8B"/>
    <w:rsid w:val="00B3551E"/>
    <w:rsid w:val="00BB4623"/>
    <w:rsid w:val="00BD38A7"/>
    <w:rsid w:val="00BF6101"/>
    <w:rsid w:val="00C94D6B"/>
    <w:rsid w:val="00CA4426"/>
    <w:rsid w:val="00CA4D2C"/>
    <w:rsid w:val="00CE4030"/>
    <w:rsid w:val="00D15377"/>
    <w:rsid w:val="00D52BAE"/>
    <w:rsid w:val="00D55FBD"/>
    <w:rsid w:val="00DB3FD0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7</TotalTime>
  <Pages>1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8</cp:revision>
  <cp:lastPrinted>2021-05-20T11:37:00Z</cp:lastPrinted>
  <dcterms:created xsi:type="dcterms:W3CDTF">2023-02-13T07:21:00Z</dcterms:created>
  <dcterms:modified xsi:type="dcterms:W3CDTF">2023-02-13T08:09:00Z</dcterms:modified>
</cp:coreProperties>
</file>