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284E" w14:textId="6FB7583A" w:rsidR="00FA2539" w:rsidRDefault="00A70EEB" w:rsidP="00E233D8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A70EEB">
        <w:rPr>
          <w:rFonts w:ascii="Arial" w:hAnsi="Arial" w:cs="Arial"/>
          <w:b/>
          <w:bCs/>
          <w:szCs w:val="28"/>
          <w:u w:val="single"/>
        </w:rPr>
        <w:t>Žádost o vydání rozhodnutí o registraci (zrušení registrace) významného krajinného prvku podle § 6 odst. 1 (§ 6 odst. 3) zákona č. 114/1992 Sb., o ochraně přírody a krajiny (v platném znění)</w:t>
      </w:r>
      <w:bookmarkStart w:id="0" w:name="_GoBack"/>
      <w:bookmarkEnd w:id="0"/>
    </w:p>
    <w:p w14:paraId="4851A799" w14:textId="77777777" w:rsid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1BF09E7F" w14:textId="77777777" w:rsidR="0085319D" w:rsidRPr="0085319D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85319D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7F978021" w14:textId="55641FDC" w:rsidR="0085319D" w:rsidRPr="00806F91" w:rsidRDefault="0085319D" w:rsidP="00806F91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 xml:space="preserve">……………………………………………………………….. </w:t>
      </w:r>
    </w:p>
    <w:sectPr w:rsidR="0085319D" w:rsidRPr="00806F9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CEF9E1" w14:textId="77777777" w:rsidR="00717C92" w:rsidRDefault="00717C92" w:rsidP="00F610D6">
      <w:r>
        <w:separator/>
      </w:r>
    </w:p>
  </w:endnote>
  <w:endnote w:type="continuationSeparator" w:id="0">
    <w:p w14:paraId="58908EFE" w14:textId="77777777" w:rsidR="00717C92" w:rsidRDefault="00717C92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38C11" w14:textId="77777777" w:rsidR="00717C92" w:rsidRDefault="00717C92" w:rsidP="00F610D6">
      <w:r>
        <w:separator/>
      </w:r>
    </w:p>
  </w:footnote>
  <w:footnote w:type="continuationSeparator" w:id="0">
    <w:p w14:paraId="6001810F" w14:textId="77777777" w:rsidR="00717C92" w:rsidRDefault="00717C92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C6EA6"/>
    <w:rsid w:val="002D3010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17C92"/>
    <w:rsid w:val="00735193"/>
    <w:rsid w:val="0074473B"/>
    <w:rsid w:val="007534F8"/>
    <w:rsid w:val="00782C9A"/>
    <w:rsid w:val="007C383F"/>
    <w:rsid w:val="0080268C"/>
    <w:rsid w:val="00806F91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A70EEB"/>
    <w:rsid w:val="00B3551E"/>
    <w:rsid w:val="00BB4623"/>
    <w:rsid w:val="00BD38A7"/>
    <w:rsid w:val="00BF6101"/>
    <w:rsid w:val="00C94D6B"/>
    <w:rsid w:val="00CA4426"/>
    <w:rsid w:val="00CA4D2C"/>
    <w:rsid w:val="00CE4030"/>
    <w:rsid w:val="00D15377"/>
    <w:rsid w:val="00D52BAE"/>
    <w:rsid w:val="00D55FBD"/>
    <w:rsid w:val="00DB3FD0"/>
    <w:rsid w:val="00DD7914"/>
    <w:rsid w:val="00E233D8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6</TotalTime>
  <Pages>1</Pages>
  <Words>223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7</cp:revision>
  <cp:lastPrinted>2021-05-20T11:37:00Z</cp:lastPrinted>
  <dcterms:created xsi:type="dcterms:W3CDTF">2023-02-13T07:21:00Z</dcterms:created>
  <dcterms:modified xsi:type="dcterms:W3CDTF">2023-02-13T08:04:00Z</dcterms:modified>
</cp:coreProperties>
</file>