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19332BBC" w:rsidR="00FA2539" w:rsidRDefault="00806F91" w:rsidP="00E233D8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806F91">
        <w:rPr>
          <w:rFonts w:ascii="Arial" w:hAnsi="Arial" w:cs="Arial"/>
          <w:b/>
          <w:bCs/>
          <w:szCs w:val="28"/>
          <w:u w:val="single"/>
        </w:rPr>
        <w:t>Žádost o posouzení připravovaného záměru z h</w:t>
      </w:r>
      <w:r>
        <w:rPr>
          <w:rFonts w:ascii="Arial" w:hAnsi="Arial" w:cs="Arial"/>
          <w:b/>
          <w:bCs/>
          <w:szCs w:val="28"/>
          <w:u w:val="single"/>
        </w:rPr>
        <w:t>lediska zájmů ochrany přírody a </w:t>
      </w:r>
      <w:r w:rsidRPr="00806F91">
        <w:rPr>
          <w:rFonts w:ascii="Arial" w:hAnsi="Arial" w:cs="Arial"/>
          <w:b/>
          <w:bCs/>
          <w:szCs w:val="28"/>
          <w:u w:val="single"/>
        </w:rPr>
        <w:t>krajiny ve smyslu zákona č. 114/1992 Sb. (v platném znění) a vydání předběžné informace podle § 139 zákona č. 500/2004 Sb., správní řád, ve znění pozdějších předpisů</w:t>
      </w:r>
    </w:p>
    <w:p w14:paraId="4851A799" w14:textId="77777777" w:rsid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1BF09E7F" w14:textId="77777777" w:rsidR="0085319D" w:rsidRPr="0085319D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85319D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7F978021" w14:textId="55641FDC" w:rsidR="0085319D" w:rsidRPr="00806F91" w:rsidRDefault="0085319D" w:rsidP="00806F91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 xml:space="preserve">……………………………………………………………….. </w:t>
      </w:r>
      <w:bookmarkStart w:id="0" w:name="_GoBack"/>
      <w:bookmarkEnd w:id="0"/>
    </w:p>
    <w:sectPr w:rsidR="0085319D" w:rsidRPr="00806F9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5A50FB" w14:textId="77777777" w:rsidR="00CE4030" w:rsidRDefault="00CE4030" w:rsidP="00F610D6">
      <w:r>
        <w:separator/>
      </w:r>
    </w:p>
  </w:endnote>
  <w:endnote w:type="continuationSeparator" w:id="0">
    <w:p w14:paraId="5D31BA76" w14:textId="77777777" w:rsidR="00CE4030" w:rsidRDefault="00CE4030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3A9FC5" w14:textId="77777777" w:rsidR="00CE4030" w:rsidRDefault="00CE4030" w:rsidP="00F610D6">
      <w:r>
        <w:separator/>
      </w:r>
    </w:p>
  </w:footnote>
  <w:footnote w:type="continuationSeparator" w:id="0">
    <w:p w14:paraId="0A6C114A" w14:textId="77777777" w:rsidR="00CE4030" w:rsidRDefault="00CE4030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D3010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5E2DA8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06F91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3551E"/>
    <w:rsid w:val="00BB4623"/>
    <w:rsid w:val="00BD38A7"/>
    <w:rsid w:val="00BF6101"/>
    <w:rsid w:val="00C94D6B"/>
    <w:rsid w:val="00CA4426"/>
    <w:rsid w:val="00CA4D2C"/>
    <w:rsid w:val="00CE4030"/>
    <w:rsid w:val="00D15377"/>
    <w:rsid w:val="00D52BAE"/>
    <w:rsid w:val="00D55FBD"/>
    <w:rsid w:val="00DB3FD0"/>
    <w:rsid w:val="00DD7914"/>
    <w:rsid w:val="00E233D8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6</TotalTime>
  <Pages>1</Pages>
  <Words>230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6</cp:revision>
  <cp:lastPrinted>2021-05-20T11:37:00Z</cp:lastPrinted>
  <dcterms:created xsi:type="dcterms:W3CDTF">2023-02-13T07:21:00Z</dcterms:created>
  <dcterms:modified xsi:type="dcterms:W3CDTF">2023-02-13T07:53:00Z</dcterms:modified>
</cp:coreProperties>
</file>