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851A799" w14:textId="52155B94" w:rsidR="0085319D" w:rsidRDefault="00297297" w:rsidP="0085319D">
      <w:pPr>
        <w:jc w:val="both"/>
        <w:rPr>
          <w:rFonts w:ascii="Arial" w:hAnsi="Arial" w:cs="Arial"/>
          <w:b/>
          <w:bCs/>
          <w:szCs w:val="28"/>
          <w:u w:val="single"/>
        </w:rPr>
      </w:pPr>
      <w:r w:rsidRPr="00297297">
        <w:rPr>
          <w:rFonts w:ascii="Arial" w:hAnsi="Arial" w:cs="Arial"/>
          <w:b/>
          <w:bCs/>
          <w:szCs w:val="28"/>
          <w:u w:val="single"/>
        </w:rPr>
        <w:t>Žádost o povolení záměrného rozšíření geograficky nepůvodního druhu rostliny či živočicha do krajiny podle § 5 odst. 4 zákona č. 11</w:t>
      </w:r>
      <w:r>
        <w:rPr>
          <w:rFonts w:ascii="Arial" w:hAnsi="Arial" w:cs="Arial"/>
          <w:b/>
          <w:bCs/>
          <w:szCs w:val="28"/>
          <w:u w:val="single"/>
        </w:rPr>
        <w:t>4/1992 Sb., o ochraně přírody a </w:t>
      </w:r>
      <w:r w:rsidRPr="00297297">
        <w:rPr>
          <w:rFonts w:ascii="Arial" w:hAnsi="Arial" w:cs="Arial"/>
          <w:b/>
          <w:bCs/>
          <w:szCs w:val="28"/>
          <w:u w:val="single"/>
        </w:rPr>
        <w:t>krajiny (v platném znění)</w:t>
      </w:r>
    </w:p>
    <w:p w14:paraId="7E722F1E" w14:textId="77777777" w:rsidR="00297297" w:rsidRDefault="00297297" w:rsidP="0085319D">
      <w:pPr>
        <w:jc w:val="both"/>
        <w:rPr>
          <w:rFonts w:ascii="Arial" w:hAnsi="Arial" w:cs="Arial"/>
          <w:b/>
          <w:bCs/>
          <w:szCs w:val="28"/>
          <w:u w:val="single"/>
        </w:rPr>
      </w:pPr>
    </w:p>
    <w:p w14:paraId="721B733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Charakteristika záměru:</w:t>
      </w:r>
    </w:p>
    <w:p w14:paraId="2220D1B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601B0CC2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8C56B2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18ACC0F7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367378A1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6E79B7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16E8EB7E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009EF00F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</w:p>
    <w:p w14:paraId="6C6C1429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Katastrální území:</w:t>
      </w:r>
    </w:p>
    <w:p w14:paraId="094E6940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Parcelní číslo:</w:t>
      </w:r>
    </w:p>
    <w:p w14:paraId="2028811D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Přílohy:</w:t>
      </w:r>
      <w:r w:rsidRPr="00F868C2">
        <w:rPr>
          <w:rFonts w:ascii="Arial" w:hAnsi="Arial" w:cs="Arial"/>
          <w:b/>
          <w:sz w:val="22"/>
          <w:szCs w:val="22"/>
        </w:rPr>
        <w:tab/>
      </w:r>
      <w:r w:rsidRPr="00F868C2">
        <w:rPr>
          <w:rFonts w:ascii="Arial" w:hAnsi="Arial" w:cs="Arial"/>
          <w:b/>
          <w:sz w:val="22"/>
          <w:szCs w:val="22"/>
        </w:rPr>
        <w:tab/>
        <w:t xml:space="preserve"> </w:t>
      </w:r>
    </w:p>
    <w:p w14:paraId="4CEDE63D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>situace se zaznačením dotčené lokality</w:t>
      </w:r>
    </w:p>
    <w:p w14:paraId="5DA68E8C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59B76946" w14:textId="77777777" w:rsidR="0085319D" w:rsidRPr="00F868C2" w:rsidRDefault="0085319D" w:rsidP="0085319D">
      <w:pPr>
        <w:numPr>
          <w:ilvl w:val="0"/>
          <w:numId w:val="10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C4E8927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  <w:u w:val="single"/>
        </w:rPr>
        <w:t>Žadatel:</w:t>
      </w:r>
    </w:p>
    <w:p w14:paraId="5FD2AECD" w14:textId="77777777" w:rsidR="00297297" w:rsidRPr="00590EB8" w:rsidRDefault="00297297" w:rsidP="00297297">
      <w:pPr>
        <w:jc w:val="both"/>
        <w:rPr>
          <w:rFonts w:ascii="Arial" w:hAnsi="Arial" w:cs="Arial"/>
          <w:b/>
          <w:sz w:val="22"/>
          <w:szCs w:val="22"/>
        </w:rPr>
      </w:pPr>
      <w:r w:rsidRPr="00590EB8">
        <w:rPr>
          <w:rFonts w:ascii="Arial" w:hAnsi="Arial" w:cs="Arial"/>
          <w:b/>
          <w:sz w:val="22"/>
          <w:szCs w:val="22"/>
        </w:rPr>
        <w:t>(fyzická osoba uvede jméno, příjmení, adresu a datum narození, fyzická osoba podnikající uvede jméno, příjmení, případně dodatek, identifikační číslo, adresu podnikání, popř. jinou adresu k doručování, právnická osoba uvede název nebo obchodní firmu, identifikační číslo, adresu sídla popř. jinou adresu k doručování)</w:t>
      </w:r>
    </w:p>
    <w:p w14:paraId="78FD3564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4F63391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6C8100F0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C0DD812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2A26FF22" w14:textId="77777777" w:rsidR="0085319D" w:rsidRPr="00F868C2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Nechá-li se žadatel zastupovat, předloží zástupce písemnou plnou moc s uvedením rozsahu zplnomocnění.                                               </w:t>
      </w:r>
    </w:p>
    <w:p w14:paraId="351697F7" w14:textId="77777777" w:rsidR="0085319D" w:rsidRPr="00F868C2" w:rsidRDefault="0085319D" w:rsidP="0085319D">
      <w:pPr>
        <w:jc w:val="both"/>
        <w:rPr>
          <w:rFonts w:ascii="Arial" w:hAnsi="Arial" w:cs="Arial"/>
          <w:b/>
          <w:sz w:val="22"/>
          <w:szCs w:val="22"/>
        </w:rPr>
      </w:pPr>
    </w:p>
    <w:p w14:paraId="3ED0A5B0" w14:textId="6A5B8C7D" w:rsidR="0085319D" w:rsidRPr="0085319D" w:rsidRDefault="0085319D" w:rsidP="0085319D">
      <w:pPr>
        <w:jc w:val="both"/>
        <w:rPr>
          <w:rFonts w:ascii="Arial" w:hAnsi="Arial" w:cs="Arial"/>
          <w:sz w:val="22"/>
          <w:szCs w:val="22"/>
        </w:rPr>
      </w:pPr>
      <w:r w:rsidRPr="0085319D">
        <w:rPr>
          <w:rFonts w:ascii="Arial" w:hAnsi="Arial" w:cs="Arial"/>
          <w:sz w:val="22"/>
          <w:szCs w:val="22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85319D">
          <w:rPr>
            <w:rStyle w:val="Hypertextovodkaz"/>
            <w:rFonts w:ascii="Arial" w:hAnsi="Arial" w:cs="Arial"/>
            <w:sz w:val="22"/>
            <w:szCs w:val="22"/>
          </w:rPr>
          <w:t>www.novyjicin.cz</w:t>
        </w:r>
      </w:hyperlink>
      <w:r w:rsidRPr="0085319D">
        <w:rPr>
          <w:rFonts w:ascii="Arial" w:hAnsi="Arial" w:cs="Arial"/>
          <w:sz w:val="22"/>
          <w:szCs w:val="22"/>
        </w:rPr>
        <w:t>.</w:t>
      </w:r>
    </w:p>
    <w:p w14:paraId="65712B4D" w14:textId="77777777" w:rsidR="0085319D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4197050F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59A9F35A" w14:textId="33FE3DFF" w:rsidR="0085319D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>Telefon: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F868C2">
        <w:rPr>
          <w:rFonts w:ascii="Arial" w:hAnsi="Arial" w:cs="Arial"/>
          <w:b/>
          <w:sz w:val="22"/>
          <w:szCs w:val="22"/>
        </w:rPr>
        <w:t>………………………………………</w:t>
      </w:r>
    </w:p>
    <w:p w14:paraId="67E9BAE7" w14:textId="77777777" w:rsidR="0085319D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</w:p>
    <w:p w14:paraId="0CB42FC0" w14:textId="77777777" w:rsidR="0085319D" w:rsidRPr="00F868C2" w:rsidRDefault="0085319D" w:rsidP="0085319D">
      <w:pPr>
        <w:ind w:left="4248" w:firstLine="708"/>
        <w:jc w:val="right"/>
        <w:rPr>
          <w:rFonts w:ascii="Arial" w:hAnsi="Arial" w:cs="Arial"/>
          <w:b/>
          <w:sz w:val="22"/>
          <w:szCs w:val="22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             </w:t>
      </w:r>
    </w:p>
    <w:p w14:paraId="77988794" w14:textId="65F62736" w:rsidR="0085319D" w:rsidRPr="00F868C2" w:rsidRDefault="0085319D" w:rsidP="0085319D">
      <w:pPr>
        <w:pStyle w:val="Nadpis1"/>
        <w:spacing w:before="1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 ……………………………………</w:t>
      </w:r>
      <w:proofErr w:type="gramStart"/>
      <w:r>
        <w:rPr>
          <w:rFonts w:ascii="Arial" w:hAnsi="Arial" w:cs="Arial"/>
          <w:sz w:val="22"/>
          <w:szCs w:val="22"/>
        </w:rPr>
        <w:t>…</w:t>
      </w:r>
      <w:r w:rsidRPr="00F868C2">
        <w:rPr>
          <w:rFonts w:ascii="Arial" w:hAnsi="Arial" w:cs="Arial"/>
          <w:sz w:val="22"/>
          <w:szCs w:val="22"/>
        </w:rPr>
        <w:t xml:space="preserve">  dne</w:t>
      </w:r>
      <w:proofErr w:type="gramEnd"/>
      <w:r w:rsidRPr="00F868C2">
        <w:rPr>
          <w:rFonts w:ascii="Arial" w:hAnsi="Arial" w:cs="Arial"/>
          <w:sz w:val="22"/>
          <w:szCs w:val="22"/>
        </w:rPr>
        <w:t xml:space="preserve"> ………………………                                                                                                                          </w:t>
      </w:r>
    </w:p>
    <w:p w14:paraId="319626C3" w14:textId="77777777" w:rsidR="0085319D" w:rsidRPr="00F868C2" w:rsidRDefault="0085319D" w:rsidP="0085319D">
      <w:pPr>
        <w:rPr>
          <w:rFonts w:ascii="Arial" w:hAnsi="Arial" w:cs="Arial"/>
          <w:b/>
          <w:sz w:val="22"/>
          <w:szCs w:val="22"/>
        </w:rPr>
      </w:pPr>
    </w:p>
    <w:p w14:paraId="6859D331" w14:textId="77777777" w:rsidR="0085319D" w:rsidRPr="00F868C2" w:rsidRDefault="0085319D" w:rsidP="0085319D">
      <w:pPr>
        <w:ind w:left="2124" w:firstLine="708"/>
        <w:rPr>
          <w:rFonts w:ascii="Arial" w:hAnsi="Arial" w:cs="Arial"/>
          <w:b/>
          <w:sz w:val="22"/>
          <w:szCs w:val="22"/>
        </w:rPr>
      </w:pPr>
    </w:p>
    <w:p w14:paraId="55297F1C" w14:textId="77777777" w:rsidR="0085319D" w:rsidRDefault="0085319D" w:rsidP="0085319D">
      <w:pPr>
        <w:jc w:val="right"/>
        <w:rPr>
          <w:rFonts w:ascii="Arial" w:hAnsi="Arial" w:cs="Arial"/>
          <w:b/>
          <w:sz w:val="22"/>
          <w:szCs w:val="22"/>
        </w:rPr>
      </w:pPr>
    </w:p>
    <w:p w14:paraId="5907DC29" w14:textId="77777777" w:rsidR="0085319D" w:rsidRPr="00F868C2" w:rsidRDefault="0085319D" w:rsidP="0085319D">
      <w:pPr>
        <w:jc w:val="right"/>
        <w:rPr>
          <w:rFonts w:ascii="Arial" w:hAnsi="Arial" w:cs="Arial"/>
          <w:b/>
          <w:sz w:val="22"/>
          <w:szCs w:val="22"/>
          <w:u w:val="single"/>
        </w:rPr>
      </w:pPr>
      <w:r w:rsidRPr="00F868C2">
        <w:rPr>
          <w:rFonts w:ascii="Arial" w:hAnsi="Arial" w:cs="Arial"/>
          <w:b/>
          <w:sz w:val="22"/>
          <w:szCs w:val="22"/>
        </w:rPr>
        <w:t xml:space="preserve">Podpis (razítko): </w:t>
      </w:r>
      <w:r w:rsidRPr="00F868C2">
        <w:rPr>
          <w:rFonts w:ascii="Arial" w:hAnsi="Arial" w:cs="Arial"/>
          <w:b/>
          <w:sz w:val="22"/>
          <w:szCs w:val="22"/>
        </w:rPr>
        <w:tab/>
        <w:t>……………………………………………………………</w:t>
      </w:r>
      <w:proofErr w:type="gramStart"/>
      <w:r w:rsidRPr="00F868C2">
        <w:rPr>
          <w:rFonts w:ascii="Arial" w:hAnsi="Arial" w:cs="Arial"/>
          <w:b/>
          <w:sz w:val="22"/>
          <w:szCs w:val="22"/>
        </w:rPr>
        <w:t>…..</w:t>
      </w:r>
      <w:proofErr w:type="gramEnd"/>
      <w:r w:rsidRPr="00F868C2">
        <w:rPr>
          <w:rFonts w:ascii="Arial" w:hAnsi="Arial" w:cs="Arial"/>
          <w:b/>
          <w:sz w:val="22"/>
          <w:szCs w:val="22"/>
        </w:rPr>
        <w:t xml:space="preserve"> </w:t>
      </w:r>
    </w:p>
    <w:p w14:paraId="7F978021" w14:textId="77777777" w:rsidR="0085319D" w:rsidRPr="0085319D" w:rsidRDefault="0085319D" w:rsidP="0085319D">
      <w:pPr>
        <w:jc w:val="both"/>
        <w:rPr>
          <w:rFonts w:ascii="Arial" w:hAnsi="Arial" w:cs="Arial"/>
          <w:b/>
          <w:bCs/>
          <w:szCs w:val="28"/>
          <w:u w:val="single"/>
        </w:rPr>
      </w:pPr>
    </w:p>
    <w:sectPr w:rsidR="0085319D" w:rsidRPr="0085319D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580D25" w14:textId="77777777" w:rsidR="00755EEC" w:rsidRDefault="00755EEC" w:rsidP="00F610D6">
      <w:r>
        <w:separator/>
      </w:r>
    </w:p>
  </w:endnote>
  <w:endnote w:type="continuationSeparator" w:id="0">
    <w:p w14:paraId="3F71FC06" w14:textId="77777777" w:rsidR="00755EEC" w:rsidRDefault="00755EEC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1D7040" w14:paraId="2AC20403" w14:textId="77777777" w:rsidTr="00654291">
      <w:tc>
        <w:tcPr>
          <w:tcW w:w="2836" w:type="dxa"/>
        </w:tcPr>
        <w:p w14:paraId="22352110" w14:textId="77777777" w:rsidR="00D15377" w:rsidRPr="001D7040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1D7040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6B422E0A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64ED1D8E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7793CE63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1D7040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1D7040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7C61AB31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49F16120" w14:textId="77777777" w:rsidR="00D15377" w:rsidRPr="001D7040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4C27D8DF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ISDS: ywmb4nc</w:t>
          </w:r>
        </w:p>
        <w:p w14:paraId="2FB7D175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39EB454E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11CE85F9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3AF6639F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19588D27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752BC218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7020B324" w14:textId="77777777" w:rsidR="00D15377" w:rsidRPr="001D7040" w:rsidRDefault="00D15377" w:rsidP="00D15377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E5C0D6" w14:textId="77777777" w:rsidR="00755EEC" w:rsidRDefault="00755EEC" w:rsidP="00F610D6">
      <w:r>
        <w:separator/>
      </w:r>
    </w:p>
  </w:footnote>
  <w:footnote w:type="continuationSeparator" w:id="0">
    <w:p w14:paraId="50B1395D" w14:textId="77777777" w:rsidR="00755EEC" w:rsidRDefault="00755EEC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D00CD" w14:textId="77777777"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 wp14:anchorId="48F818C8" wp14:editId="65B81D8F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726EC9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A10D529" w14:textId="77777777" w:rsidR="0029461B" w:rsidRPr="00CA5642" w:rsidRDefault="0029461B" w:rsidP="0029461B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14:paraId="12CE4BF5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5A9A038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252B7A"/>
    <w:multiLevelType w:val="hybridMultilevel"/>
    <w:tmpl w:val="69C2B6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2569EB"/>
    <w:multiLevelType w:val="hybridMultilevel"/>
    <w:tmpl w:val="DCC891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08E3922"/>
    <w:multiLevelType w:val="hybridMultilevel"/>
    <w:tmpl w:val="B7A6D6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7C93E02"/>
    <w:multiLevelType w:val="hybridMultilevel"/>
    <w:tmpl w:val="8948081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505F18D1"/>
    <w:multiLevelType w:val="hybridMultilevel"/>
    <w:tmpl w:val="8BDE2C6A"/>
    <w:lvl w:ilvl="0" w:tplc="42901AE8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B1B12CC"/>
    <w:multiLevelType w:val="hybridMultilevel"/>
    <w:tmpl w:val="FFFAC758"/>
    <w:lvl w:ilvl="0" w:tplc="18EC8F84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D0"/>
    <w:rsid w:val="00004B41"/>
    <w:rsid w:val="00037347"/>
    <w:rsid w:val="00042C8A"/>
    <w:rsid w:val="00072CDD"/>
    <w:rsid w:val="000B295C"/>
    <w:rsid w:val="000F4AF3"/>
    <w:rsid w:val="000F62C0"/>
    <w:rsid w:val="00157EA4"/>
    <w:rsid w:val="001725D4"/>
    <w:rsid w:val="001A6B06"/>
    <w:rsid w:val="001D7040"/>
    <w:rsid w:val="002313F2"/>
    <w:rsid w:val="00234482"/>
    <w:rsid w:val="0024713C"/>
    <w:rsid w:val="00286567"/>
    <w:rsid w:val="0029461B"/>
    <w:rsid w:val="00297297"/>
    <w:rsid w:val="002C6EA6"/>
    <w:rsid w:val="002E4895"/>
    <w:rsid w:val="00316183"/>
    <w:rsid w:val="00334FC1"/>
    <w:rsid w:val="00353485"/>
    <w:rsid w:val="003A535F"/>
    <w:rsid w:val="003A56F6"/>
    <w:rsid w:val="003E4F2C"/>
    <w:rsid w:val="00435018"/>
    <w:rsid w:val="00445094"/>
    <w:rsid w:val="00500E31"/>
    <w:rsid w:val="00540840"/>
    <w:rsid w:val="00567EB2"/>
    <w:rsid w:val="005A4E6A"/>
    <w:rsid w:val="006130AC"/>
    <w:rsid w:val="00624CAC"/>
    <w:rsid w:val="006328CA"/>
    <w:rsid w:val="0067441C"/>
    <w:rsid w:val="006D1917"/>
    <w:rsid w:val="006F3633"/>
    <w:rsid w:val="007107EC"/>
    <w:rsid w:val="00735193"/>
    <w:rsid w:val="0074473B"/>
    <w:rsid w:val="007534F8"/>
    <w:rsid w:val="00755EEC"/>
    <w:rsid w:val="00782C9A"/>
    <w:rsid w:val="007C383F"/>
    <w:rsid w:val="0080268C"/>
    <w:rsid w:val="008109B5"/>
    <w:rsid w:val="0085319D"/>
    <w:rsid w:val="00853AFB"/>
    <w:rsid w:val="008717FE"/>
    <w:rsid w:val="0087726D"/>
    <w:rsid w:val="008C4B76"/>
    <w:rsid w:val="008C4BDC"/>
    <w:rsid w:val="00904A96"/>
    <w:rsid w:val="009179F3"/>
    <w:rsid w:val="009278D0"/>
    <w:rsid w:val="00933D74"/>
    <w:rsid w:val="009963F4"/>
    <w:rsid w:val="00996E93"/>
    <w:rsid w:val="009B4D70"/>
    <w:rsid w:val="00A32C14"/>
    <w:rsid w:val="00A51FAF"/>
    <w:rsid w:val="00BB4623"/>
    <w:rsid w:val="00BD38A7"/>
    <w:rsid w:val="00BF6101"/>
    <w:rsid w:val="00C94D6B"/>
    <w:rsid w:val="00CA4426"/>
    <w:rsid w:val="00CA4D2C"/>
    <w:rsid w:val="00D15377"/>
    <w:rsid w:val="00D52BAE"/>
    <w:rsid w:val="00D55FBD"/>
    <w:rsid w:val="00DB3FD0"/>
    <w:rsid w:val="00DD7914"/>
    <w:rsid w:val="00F610D6"/>
    <w:rsid w:val="00F661B1"/>
    <w:rsid w:val="00FA2539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BC6BE6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E4895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2E4895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2E4895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2E489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3A535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A53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A6B0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1A6B0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A6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</Template>
  <TotalTime>5</TotalTime>
  <Pages>1</Pages>
  <Words>223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Lucie Dobešová</cp:lastModifiedBy>
  <cp:revision>4</cp:revision>
  <cp:lastPrinted>2021-05-20T11:37:00Z</cp:lastPrinted>
  <dcterms:created xsi:type="dcterms:W3CDTF">2023-02-13T07:21:00Z</dcterms:created>
  <dcterms:modified xsi:type="dcterms:W3CDTF">2023-02-13T07:36:00Z</dcterms:modified>
</cp:coreProperties>
</file>