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38B6F71B" w:rsidR="00FA2539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85319D">
        <w:rPr>
          <w:rFonts w:ascii="Arial" w:hAnsi="Arial" w:cs="Arial"/>
          <w:b/>
          <w:bCs/>
          <w:szCs w:val="28"/>
          <w:u w:val="single"/>
        </w:rPr>
        <w:t>Žádost o posouzení připravovaného záměru a vydání vyjádření z hlediska zájmů ochrany přírody a krajiny podle zákona č. 114/1992 Sb., o ochraně přírody a krajiny (v platném znění)</w:t>
      </w:r>
    </w:p>
    <w:p w14:paraId="4851A799" w14:textId="77777777" w:rsid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5907DC29" w14:textId="77777777" w:rsidR="0085319D" w:rsidRPr="00F868C2" w:rsidRDefault="0085319D" w:rsidP="0085319D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>……………………………………………………………</w:t>
      </w:r>
      <w:proofErr w:type="gramStart"/>
      <w:r w:rsidRPr="00F868C2">
        <w:rPr>
          <w:rFonts w:ascii="Arial" w:hAnsi="Arial" w:cs="Arial"/>
          <w:b/>
          <w:sz w:val="22"/>
          <w:szCs w:val="22"/>
        </w:rPr>
        <w:t>…..</w:t>
      </w:r>
      <w:proofErr w:type="gramEnd"/>
      <w:r w:rsidRPr="00F868C2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</w:p>
    <w:p w14:paraId="7F978021" w14:textId="77777777" w:rsidR="0085319D" w:rsidRP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sectPr w:rsidR="0085319D" w:rsidRPr="0085319D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115F9B" w14:textId="77777777" w:rsidR="00316183" w:rsidRDefault="00316183" w:rsidP="00F610D6">
      <w:r>
        <w:separator/>
      </w:r>
    </w:p>
  </w:endnote>
  <w:endnote w:type="continuationSeparator" w:id="0">
    <w:p w14:paraId="7944F7EF" w14:textId="77777777" w:rsidR="00316183" w:rsidRDefault="00316183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B64580" w14:textId="77777777" w:rsidR="00316183" w:rsidRDefault="00316183" w:rsidP="00F610D6">
      <w:r>
        <w:separator/>
      </w:r>
    </w:p>
  </w:footnote>
  <w:footnote w:type="continuationSeparator" w:id="0">
    <w:p w14:paraId="372B509C" w14:textId="77777777" w:rsidR="00316183" w:rsidRDefault="00316183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B4623"/>
    <w:rsid w:val="00BD38A7"/>
    <w:rsid w:val="00BF6101"/>
    <w:rsid w:val="00C94D6B"/>
    <w:rsid w:val="00CA4426"/>
    <w:rsid w:val="00CA4D2C"/>
    <w:rsid w:val="00D15377"/>
    <w:rsid w:val="00D52BAE"/>
    <w:rsid w:val="00D55FBD"/>
    <w:rsid w:val="00DB3FD0"/>
    <w:rsid w:val="00DD7914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4</TotalTime>
  <Pages>1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3</cp:revision>
  <cp:lastPrinted>2021-05-20T11:37:00Z</cp:lastPrinted>
  <dcterms:created xsi:type="dcterms:W3CDTF">2023-02-13T07:21:00Z</dcterms:created>
  <dcterms:modified xsi:type="dcterms:W3CDTF">2023-02-13T07:33:00Z</dcterms:modified>
</cp:coreProperties>
</file>