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3B2519D1" w:rsidR="00FA2539" w:rsidRDefault="002D3010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2D3010">
        <w:rPr>
          <w:rFonts w:ascii="Arial" w:hAnsi="Arial" w:cs="Arial"/>
          <w:b/>
          <w:bCs/>
          <w:szCs w:val="28"/>
          <w:u w:val="single"/>
        </w:rPr>
        <w:t>Žádost o povolení záměrného rozšiřování kříženců druhů rostlin či živočichů do krajiny podle § 5 odst. 5 zákona č. 114/1992 Sb., o ochraně přírody a krajiny (v platném znění)</w:t>
      </w:r>
      <w:bookmarkStart w:id="0" w:name="_GoBack"/>
      <w:bookmarkEnd w:id="0"/>
    </w:p>
    <w:p w14:paraId="4851A799" w14:textId="77777777" w:rsid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5907DC29" w14:textId="77777777" w:rsidR="0085319D" w:rsidRPr="00F868C2" w:rsidRDefault="0085319D" w:rsidP="0085319D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>……………………………………………………………</w:t>
      </w:r>
      <w:proofErr w:type="gramStart"/>
      <w:r w:rsidRPr="00F868C2">
        <w:rPr>
          <w:rFonts w:ascii="Arial" w:hAnsi="Arial" w:cs="Arial"/>
          <w:b/>
          <w:sz w:val="22"/>
          <w:szCs w:val="22"/>
        </w:rPr>
        <w:t>…..</w:t>
      </w:r>
      <w:proofErr w:type="gramEnd"/>
      <w:r w:rsidRPr="00F868C2">
        <w:rPr>
          <w:rFonts w:ascii="Arial" w:hAnsi="Arial" w:cs="Arial"/>
          <w:b/>
          <w:sz w:val="22"/>
          <w:szCs w:val="22"/>
        </w:rPr>
        <w:t xml:space="preserve"> </w:t>
      </w:r>
    </w:p>
    <w:p w14:paraId="7F978021" w14:textId="77777777" w:rsidR="0085319D" w:rsidRP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sectPr w:rsidR="0085319D" w:rsidRPr="0085319D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7A4C3D" w14:textId="77777777" w:rsidR="005E2DA8" w:rsidRDefault="005E2DA8" w:rsidP="00F610D6">
      <w:r>
        <w:separator/>
      </w:r>
    </w:p>
  </w:endnote>
  <w:endnote w:type="continuationSeparator" w:id="0">
    <w:p w14:paraId="53FCD966" w14:textId="77777777" w:rsidR="005E2DA8" w:rsidRDefault="005E2DA8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A4CD9C" w14:textId="77777777" w:rsidR="005E2DA8" w:rsidRDefault="005E2DA8" w:rsidP="00F610D6">
      <w:r>
        <w:separator/>
      </w:r>
    </w:p>
  </w:footnote>
  <w:footnote w:type="continuationSeparator" w:id="0">
    <w:p w14:paraId="1424FFF4" w14:textId="77777777" w:rsidR="005E2DA8" w:rsidRDefault="005E2DA8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B4623"/>
    <w:rsid w:val="00BD38A7"/>
    <w:rsid w:val="00BF6101"/>
    <w:rsid w:val="00C94D6B"/>
    <w:rsid w:val="00CA4426"/>
    <w:rsid w:val="00CA4D2C"/>
    <w:rsid w:val="00D15377"/>
    <w:rsid w:val="00D52BAE"/>
    <w:rsid w:val="00D55FBD"/>
    <w:rsid w:val="00DB3FD0"/>
    <w:rsid w:val="00DD7914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5</TotalTime>
  <Pages>1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4</cp:revision>
  <cp:lastPrinted>2021-05-20T11:37:00Z</cp:lastPrinted>
  <dcterms:created xsi:type="dcterms:W3CDTF">2023-02-13T07:21:00Z</dcterms:created>
  <dcterms:modified xsi:type="dcterms:W3CDTF">2023-02-13T07:38:00Z</dcterms:modified>
</cp:coreProperties>
</file>