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3D60E" w14:textId="0B4116E2" w:rsidR="00D87B0D" w:rsidRPr="009142BB" w:rsidRDefault="00D87B0D" w:rsidP="009142BB">
      <w:pPr>
        <w:pStyle w:val="Zkladntext2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9142BB">
        <w:rPr>
          <w:rFonts w:ascii="Arial" w:hAnsi="Arial" w:cs="Arial"/>
          <w:b/>
          <w:sz w:val="28"/>
          <w:szCs w:val="28"/>
        </w:rPr>
        <w:t>Žádost o vydání souhrnného vy</w:t>
      </w:r>
      <w:r w:rsidR="009142BB" w:rsidRPr="009142BB">
        <w:rPr>
          <w:rFonts w:ascii="Arial" w:hAnsi="Arial" w:cs="Arial"/>
          <w:b/>
          <w:sz w:val="28"/>
          <w:szCs w:val="28"/>
        </w:rPr>
        <w:t xml:space="preserve">jádření odboru z hlediska zájmů </w:t>
      </w:r>
      <w:r w:rsidRPr="009142BB">
        <w:rPr>
          <w:rFonts w:ascii="Arial" w:hAnsi="Arial" w:cs="Arial"/>
          <w:b/>
          <w:sz w:val="28"/>
          <w:szCs w:val="28"/>
        </w:rPr>
        <w:t>životního prostředí</w:t>
      </w:r>
    </w:p>
    <w:p w14:paraId="6E910E56" w14:textId="77777777" w:rsidR="009142BB" w:rsidRDefault="009142BB" w:rsidP="00D87B0D">
      <w:pPr>
        <w:spacing w:before="120"/>
        <w:rPr>
          <w:rFonts w:ascii="Arial" w:hAnsi="Arial" w:cs="Arial"/>
          <w:sz w:val="22"/>
          <w:szCs w:val="22"/>
          <w:u w:val="single"/>
        </w:rPr>
      </w:pPr>
    </w:p>
    <w:p w14:paraId="23F7B93E" w14:textId="77777777" w:rsidR="00D87B0D" w:rsidRPr="00621595" w:rsidRDefault="00D87B0D" w:rsidP="00D87B0D">
      <w:pPr>
        <w:spacing w:before="120"/>
        <w:rPr>
          <w:rFonts w:ascii="Arial" w:hAnsi="Arial" w:cs="Arial"/>
          <w:sz w:val="22"/>
          <w:szCs w:val="22"/>
          <w:u w:val="single"/>
        </w:rPr>
      </w:pPr>
      <w:r w:rsidRPr="00621595">
        <w:rPr>
          <w:rFonts w:ascii="Arial" w:hAnsi="Arial" w:cs="Arial"/>
          <w:sz w:val="22"/>
          <w:szCs w:val="22"/>
          <w:u w:val="single"/>
        </w:rPr>
        <w:t>Charakteristika záměru:</w:t>
      </w:r>
    </w:p>
    <w:p w14:paraId="718A5790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634E198F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463772AB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5836DD4A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4BD4518C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2B4956C1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  <w:r w:rsidRPr="00621595">
        <w:rPr>
          <w:rFonts w:ascii="Arial" w:hAnsi="Arial" w:cs="Arial"/>
          <w:sz w:val="22"/>
          <w:szCs w:val="22"/>
          <w:u w:val="single"/>
        </w:rPr>
        <w:t>Katastrální území:</w:t>
      </w:r>
    </w:p>
    <w:p w14:paraId="3791FD5C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  <w:r w:rsidRPr="00621595">
        <w:rPr>
          <w:rFonts w:ascii="Arial" w:hAnsi="Arial" w:cs="Arial"/>
          <w:sz w:val="22"/>
          <w:szCs w:val="22"/>
          <w:u w:val="single"/>
        </w:rPr>
        <w:t>Parcelní číslo:</w:t>
      </w:r>
    </w:p>
    <w:p w14:paraId="76B184B1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  <w:u w:val="single"/>
        </w:rPr>
        <w:t>Přílohy:</w:t>
      </w:r>
      <w:r w:rsidRPr="00621595">
        <w:rPr>
          <w:rFonts w:ascii="Arial" w:hAnsi="Arial" w:cs="Arial"/>
          <w:sz w:val="22"/>
          <w:szCs w:val="22"/>
        </w:rPr>
        <w:tab/>
      </w:r>
      <w:r w:rsidRPr="00621595">
        <w:rPr>
          <w:rFonts w:ascii="Arial" w:hAnsi="Arial" w:cs="Arial"/>
          <w:sz w:val="22"/>
          <w:szCs w:val="22"/>
        </w:rPr>
        <w:tab/>
        <w:t xml:space="preserve"> </w:t>
      </w:r>
    </w:p>
    <w:p w14:paraId="133C6514" w14:textId="77777777" w:rsidR="00D87B0D" w:rsidRPr="00621595" w:rsidRDefault="00D87B0D" w:rsidP="00D87B0D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situace se zaznačením dotčené lokality</w:t>
      </w:r>
    </w:p>
    <w:p w14:paraId="0EFE5D9A" w14:textId="77777777" w:rsidR="00D87B0D" w:rsidRPr="00621595" w:rsidRDefault="00D87B0D" w:rsidP="00D87B0D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u w:val="single"/>
        </w:rPr>
      </w:pPr>
    </w:p>
    <w:p w14:paraId="4F598C4D" w14:textId="77777777" w:rsidR="00D87B0D" w:rsidRPr="00621595" w:rsidRDefault="00D87B0D" w:rsidP="00D87B0D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u w:val="single"/>
        </w:rPr>
      </w:pPr>
    </w:p>
    <w:p w14:paraId="39683805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</w:p>
    <w:p w14:paraId="6E39EDAF" w14:textId="77777777" w:rsidR="00D87B0D" w:rsidRPr="00621595" w:rsidRDefault="00D87B0D" w:rsidP="00D87B0D">
      <w:pPr>
        <w:rPr>
          <w:rFonts w:ascii="Arial" w:hAnsi="Arial" w:cs="Arial"/>
          <w:sz w:val="22"/>
          <w:szCs w:val="22"/>
          <w:u w:val="single"/>
        </w:rPr>
      </w:pPr>
      <w:r w:rsidRPr="00621595">
        <w:rPr>
          <w:rFonts w:ascii="Arial" w:hAnsi="Arial" w:cs="Arial"/>
          <w:sz w:val="22"/>
          <w:szCs w:val="22"/>
          <w:u w:val="single"/>
        </w:rPr>
        <w:t>Žadatel:</w:t>
      </w:r>
    </w:p>
    <w:p w14:paraId="3F60328F" w14:textId="49053C36" w:rsidR="00D87B0D" w:rsidRPr="00621595" w:rsidRDefault="00D87B0D" w:rsidP="009142BB">
      <w:pPr>
        <w:jc w:val="both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(fyzická osoba uvede jméno, příjmení, adresu a datum narození</w:t>
      </w:r>
      <w:r w:rsidR="009142BB">
        <w:rPr>
          <w:rFonts w:ascii="Arial" w:hAnsi="Arial" w:cs="Arial"/>
          <w:sz w:val="22"/>
          <w:szCs w:val="22"/>
        </w:rPr>
        <w:t>;</w:t>
      </w:r>
      <w:r w:rsidRPr="00621595">
        <w:rPr>
          <w:rFonts w:ascii="Arial" w:hAnsi="Arial" w:cs="Arial"/>
          <w:sz w:val="22"/>
          <w:szCs w:val="22"/>
        </w:rPr>
        <w:t xml:space="preserve"> fyzická osoba podnikající uvede jméno, příjmení, případně dodatek, identifikační číslo, adres</w:t>
      </w:r>
      <w:r w:rsidR="009142BB">
        <w:rPr>
          <w:rFonts w:ascii="Arial" w:hAnsi="Arial" w:cs="Arial"/>
          <w:sz w:val="22"/>
          <w:szCs w:val="22"/>
        </w:rPr>
        <w:t xml:space="preserve">u podnikání, popř. jinou adresu </w:t>
      </w:r>
      <w:r w:rsidRPr="00621595">
        <w:rPr>
          <w:rFonts w:ascii="Arial" w:hAnsi="Arial" w:cs="Arial"/>
          <w:sz w:val="22"/>
          <w:szCs w:val="22"/>
        </w:rPr>
        <w:t>k</w:t>
      </w:r>
      <w:r w:rsidR="009142BB">
        <w:rPr>
          <w:rFonts w:ascii="Arial" w:hAnsi="Arial" w:cs="Arial"/>
          <w:sz w:val="22"/>
          <w:szCs w:val="22"/>
        </w:rPr>
        <w:t> </w:t>
      </w:r>
      <w:r w:rsidRPr="00621595">
        <w:rPr>
          <w:rFonts w:ascii="Arial" w:hAnsi="Arial" w:cs="Arial"/>
          <w:sz w:val="22"/>
          <w:szCs w:val="22"/>
        </w:rPr>
        <w:t>doručování</w:t>
      </w:r>
      <w:r w:rsidR="009142BB">
        <w:rPr>
          <w:rFonts w:ascii="Arial" w:hAnsi="Arial" w:cs="Arial"/>
          <w:sz w:val="22"/>
          <w:szCs w:val="22"/>
        </w:rPr>
        <w:t>;</w:t>
      </w:r>
      <w:r w:rsidRPr="00621595">
        <w:rPr>
          <w:rFonts w:ascii="Arial" w:hAnsi="Arial" w:cs="Arial"/>
          <w:sz w:val="22"/>
          <w:szCs w:val="22"/>
        </w:rPr>
        <w:t xml:space="preserve"> právnická osoba uvede název nebo obchodní firmu, identifikační číslo, adresu sídla, popř. jinou adresu k doručování)</w:t>
      </w:r>
    </w:p>
    <w:p w14:paraId="688065A6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</w:p>
    <w:p w14:paraId="20C87902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Jméno žadatele:</w:t>
      </w:r>
      <w:r w:rsidRPr="00621595">
        <w:rPr>
          <w:rFonts w:ascii="Arial" w:hAnsi="Arial" w:cs="Arial"/>
          <w:sz w:val="22"/>
          <w:szCs w:val="22"/>
        </w:rPr>
        <w:tab/>
        <w:t>…………………………………………………………………………...</w:t>
      </w:r>
    </w:p>
    <w:p w14:paraId="45D70430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</w:p>
    <w:p w14:paraId="64C883B2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Adresa:</w:t>
      </w:r>
      <w:r w:rsidRPr="00621595">
        <w:rPr>
          <w:rFonts w:ascii="Arial" w:hAnsi="Arial" w:cs="Arial"/>
          <w:sz w:val="22"/>
          <w:szCs w:val="22"/>
        </w:rPr>
        <w:tab/>
      </w:r>
      <w:r w:rsidRPr="00621595">
        <w:rPr>
          <w:rFonts w:ascii="Arial" w:hAnsi="Arial" w:cs="Arial"/>
          <w:sz w:val="22"/>
          <w:szCs w:val="22"/>
        </w:rPr>
        <w:tab/>
        <w:t>…………………………………………………………………………...</w:t>
      </w:r>
    </w:p>
    <w:p w14:paraId="7B7130D5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</w:p>
    <w:p w14:paraId="406B4E2B" w14:textId="5EECBFEF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Datum narození (</w:t>
      </w:r>
      <w:r w:rsidR="009142BB">
        <w:rPr>
          <w:rFonts w:ascii="Arial" w:hAnsi="Arial" w:cs="Arial"/>
          <w:sz w:val="22"/>
          <w:szCs w:val="22"/>
        </w:rPr>
        <w:t>IČ):</w:t>
      </w:r>
      <w:r w:rsidR="009142BB">
        <w:rPr>
          <w:rFonts w:ascii="Arial" w:hAnsi="Arial" w:cs="Arial"/>
          <w:sz w:val="22"/>
          <w:szCs w:val="22"/>
        </w:rPr>
        <w:tab/>
        <w:t>….……………………………………………………………………</w:t>
      </w:r>
      <w:proofErr w:type="gramStart"/>
      <w:r w:rsidR="009142BB">
        <w:rPr>
          <w:rFonts w:ascii="Arial" w:hAnsi="Arial" w:cs="Arial"/>
          <w:sz w:val="22"/>
          <w:szCs w:val="22"/>
        </w:rPr>
        <w:t>…..</w:t>
      </w:r>
      <w:proofErr w:type="gramEnd"/>
    </w:p>
    <w:p w14:paraId="6FA2ABF3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</w:p>
    <w:p w14:paraId="4EAB6B6F" w14:textId="77777777" w:rsidR="00D87B0D" w:rsidRPr="00621595" w:rsidRDefault="00D87B0D" w:rsidP="00D87B0D">
      <w:pPr>
        <w:rPr>
          <w:rFonts w:ascii="Arial" w:hAnsi="Arial" w:cs="Arial"/>
          <w:sz w:val="22"/>
          <w:szCs w:val="22"/>
        </w:rPr>
      </w:pPr>
    </w:p>
    <w:p w14:paraId="0A9E3147" w14:textId="77777777" w:rsidR="009142BB" w:rsidRDefault="00D87B0D" w:rsidP="009142BB">
      <w:pPr>
        <w:jc w:val="both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Nechá-li se žadatel zastupovat, předloží zástupce písemnou plnou moc s uv</w:t>
      </w:r>
      <w:r w:rsidR="009142BB">
        <w:rPr>
          <w:rFonts w:ascii="Arial" w:hAnsi="Arial" w:cs="Arial"/>
          <w:sz w:val="22"/>
          <w:szCs w:val="22"/>
        </w:rPr>
        <w:t>edením rozsahu zplnomocnění.</w:t>
      </w:r>
    </w:p>
    <w:p w14:paraId="2145595E" w14:textId="71D51A00" w:rsidR="00D87B0D" w:rsidRPr="00621595" w:rsidRDefault="00D87B0D" w:rsidP="009142BB">
      <w:pPr>
        <w:jc w:val="both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 xml:space="preserve">                                           </w:t>
      </w:r>
    </w:p>
    <w:p w14:paraId="7C822F08" w14:textId="5641D65E" w:rsidR="00D87B0D" w:rsidRPr="00621595" w:rsidRDefault="00D87B0D" w:rsidP="009142BB">
      <w:pPr>
        <w:jc w:val="both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</w:t>
      </w:r>
      <w:r w:rsidR="009142BB">
        <w:rPr>
          <w:rFonts w:ascii="Arial" w:hAnsi="Arial" w:cs="Arial"/>
          <w:sz w:val="22"/>
          <w:szCs w:val="22"/>
        </w:rPr>
        <w:t xml:space="preserve"> vyřízení žádosti. Osobní údaje </w:t>
      </w:r>
      <w:r w:rsidRPr="00621595">
        <w:rPr>
          <w:rFonts w:ascii="Arial" w:hAnsi="Arial" w:cs="Arial"/>
          <w:sz w:val="22"/>
          <w:szCs w:val="22"/>
        </w:rPr>
        <w:t xml:space="preserve">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621595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="009142BB">
        <w:rPr>
          <w:rFonts w:ascii="Arial" w:hAnsi="Arial" w:cs="Arial"/>
          <w:sz w:val="22"/>
          <w:szCs w:val="22"/>
        </w:rPr>
        <w:t>.</w:t>
      </w:r>
    </w:p>
    <w:p w14:paraId="78374EA0" w14:textId="77777777" w:rsidR="00496D17" w:rsidRDefault="00496D17" w:rsidP="009142BB">
      <w:pPr>
        <w:rPr>
          <w:rFonts w:ascii="Arial" w:hAnsi="Arial" w:cs="Arial"/>
          <w:sz w:val="22"/>
          <w:szCs w:val="22"/>
        </w:rPr>
      </w:pPr>
    </w:p>
    <w:p w14:paraId="7CD05100" w14:textId="77777777" w:rsidR="00496D17" w:rsidRDefault="00496D17" w:rsidP="00D87B0D">
      <w:pPr>
        <w:ind w:left="4248" w:firstLine="708"/>
        <w:jc w:val="right"/>
        <w:rPr>
          <w:rFonts w:ascii="Arial" w:hAnsi="Arial" w:cs="Arial"/>
          <w:sz w:val="22"/>
          <w:szCs w:val="22"/>
        </w:rPr>
      </w:pPr>
    </w:p>
    <w:p w14:paraId="5EC05706" w14:textId="77777777" w:rsidR="00496D17" w:rsidRDefault="00D87B0D" w:rsidP="00D87B0D">
      <w:pPr>
        <w:ind w:left="4248" w:firstLine="708"/>
        <w:jc w:val="right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>Telefon:……………………………………………</w:t>
      </w:r>
    </w:p>
    <w:p w14:paraId="13D75BEC" w14:textId="77777777" w:rsidR="00D87B0D" w:rsidRPr="00621595" w:rsidRDefault="00D87B0D" w:rsidP="00D87B0D">
      <w:pPr>
        <w:ind w:left="4248" w:firstLine="708"/>
        <w:jc w:val="right"/>
        <w:rPr>
          <w:rFonts w:ascii="Arial" w:hAnsi="Arial" w:cs="Arial"/>
          <w:sz w:val="22"/>
          <w:szCs w:val="22"/>
        </w:rPr>
      </w:pPr>
      <w:r w:rsidRPr="00621595">
        <w:rPr>
          <w:rFonts w:ascii="Arial" w:hAnsi="Arial" w:cs="Arial"/>
          <w:sz w:val="22"/>
          <w:szCs w:val="22"/>
        </w:rPr>
        <w:t xml:space="preserve">                 </w:t>
      </w:r>
    </w:p>
    <w:p w14:paraId="47EE1EF0" w14:textId="77777777" w:rsidR="00496D17" w:rsidRDefault="00496D17" w:rsidP="00496D17">
      <w:pPr>
        <w:jc w:val="both"/>
        <w:rPr>
          <w:rFonts w:ascii="Arial" w:hAnsi="Arial" w:cs="Arial"/>
          <w:sz w:val="22"/>
          <w:szCs w:val="22"/>
        </w:rPr>
      </w:pPr>
    </w:p>
    <w:p w14:paraId="1525AB7E" w14:textId="77777777" w:rsidR="00496D17" w:rsidRDefault="00496D17" w:rsidP="00496D17">
      <w:pPr>
        <w:jc w:val="both"/>
        <w:rPr>
          <w:rFonts w:ascii="Arial" w:hAnsi="Arial" w:cs="Arial"/>
          <w:sz w:val="22"/>
          <w:szCs w:val="22"/>
        </w:rPr>
      </w:pPr>
    </w:p>
    <w:p w14:paraId="6130AD21" w14:textId="31669466" w:rsidR="00496D17" w:rsidRPr="00630981" w:rsidRDefault="00496D17" w:rsidP="00496D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Novém Jičíně dne</w:t>
      </w:r>
      <w:r w:rsidR="009142B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</w:t>
      </w:r>
      <w:proofErr w:type="gramStart"/>
      <w:r>
        <w:rPr>
          <w:rFonts w:ascii="Arial" w:hAnsi="Arial" w:cs="Arial"/>
          <w:sz w:val="22"/>
          <w:szCs w:val="22"/>
        </w:rPr>
        <w:t>…    Podpis</w:t>
      </w:r>
      <w:proofErr w:type="gramEnd"/>
      <w:r>
        <w:rPr>
          <w:rFonts w:ascii="Arial" w:hAnsi="Arial" w:cs="Arial"/>
          <w:sz w:val="22"/>
          <w:szCs w:val="22"/>
        </w:rPr>
        <w:t xml:space="preserve"> žadatele:</w:t>
      </w:r>
      <w:r w:rsidR="009142B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…………………………….…………………</w:t>
      </w:r>
    </w:p>
    <w:p w14:paraId="236EB936" w14:textId="77777777" w:rsidR="00624CAC" w:rsidRPr="00621595" w:rsidRDefault="00624CAC" w:rsidP="00D87B0D">
      <w:pPr>
        <w:rPr>
          <w:rFonts w:ascii="Arial" w:hAnsi="Arial" w:cs="Arial"/>
          <w:sz w:val="22"/>
          <w:szCs w:val="22"/>
        </w:rPr>
      </w:pPr>
    </w:p>
    <w:sectPr w:rsidR="00624CAC" w:rsidRPr="00621595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E6AF8B" w14:textId="77777777" w:rsidR="00E47012" w:rsidRDefault="00E47012" w:rsidP="00F610D6">
      <w:r>
        <w:separator/>
      </w:r>
    </w:p>
  </w:endnote>
  <w:endnote w:type="continuationSeparator" w:id="0">
    <w:p w14:paraId="260BB46E" w14:textId="77777777" w:rsidR="00E47012" w:rsidRDefault="00E47012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142BB" w14:paraId="2C232808" w14:textId="77777777" w:rsidTr="00654291">
      <w:tc>
        <w:tcPr>
          <w:tcW w:w="2836" w:type="dxa"/>
        </w:tcPr>
        <w:p w14:paraId="539DCD60" w14:textId="77777777" w:rsidR="00D15377" w:rsidRPr="009142BB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142BB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7DCCD2A" w14:textId="77777777" w:rsidR="00D15377" w:rsidRPr="009142B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42BB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1CB7B6AD" w14:textId="77777777" w:rsidR="00D15377" w:rsidRPr="009142B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142BB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4EE7CC56" w14:textId="77777777" w:rsidR="00D15377" w:rsidRPr="009142BB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9142BB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9142BB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2D96CFA4" w14:textId="77777777" w:rsidR="00D15377" w:rsidRPr="009142B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0DA89C99" w14:textId="77777777" w:rsidR="00D15377" w:rsidRPr="009142BB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142BB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188C6124" w14:textId="77777777" w:rsidR="00D15377" w:rsidRPr="009142BB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142BB">
            <w:rPr>
              <w:rFonts w:ascii="Arial" w:hAnsi="Arial" w:cs="Arial"/>
              <w:sz w:val="18"/>
              <w:szCs w:val="18"/>
            </w:rPr>
            <w:t>ISDS: ywmb4nc</w:t>
          </w:r>
        </w:p>
        <w:p w14:paraId="5C776776" w14:textId="77777777" w:rsidR="00D15377" w:rsidRPr="009142BB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42BB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42BB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142B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42B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6BC8FB59" w14:textId="77777777" w:rsidR="00D15377" w:rsidRPr="009142BB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42B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42BB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85F6B3D" w14:textId="77777777" w:rsidR="00D15377" w:rsidRPr="009142BB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1FA1B7D6" w14:textId="77777777" w:rsidR="00D15377" w:rsidRPr="009142BB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142BB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9142BB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142BB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142BB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A165AD2" w14:textId="77777777" w:rsidR="00D15377" w:rsidRPr="009142BB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142BB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142BB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9142BB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142BB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142B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142BB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66A6E81A" w14:textId="77777777" w:rsidR="00D15377" w:rsidRPr="009142BB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9142BB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142BB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BC374AD" w14:textId="77777777" w:rsidR="00D15377" w:rsidRPr="009142BB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20E56" w14:textId="77777777" w:rsidR="00E47012" w:rsidRDefault="00E47012" w:rsidP="00F610D6">
      <w:r>
        <w:separator/>
      </w:r>
    </w:p>
  </w:footnote>
  <w:footnote w:type="continuationSeparator" w:id="0">
    <w:p w14:paraId="1AD6AAB8" w14:textId="77777777" w:rsidR="00E47012" w:rsidRDefault="00E47012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76332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3ACE0E81" wp14:editId="07E46487">
          <wp:simplePos x="0" y="0"/>
          <wp:positionH relativeFrom="page">
            <wp:align>left</wp:align>
          </wp:positionH>
          <wp:positionV relativeFrom="paragraph">
            <wp:posOffset>340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3756D92" w14:textId="77777777" w:rsidR="00F661B1" w:rsidRPr="00567EB2" w:rsidRDefault="00F661B1" w:rsidP="009142BB">
    <w:pPr>
      <w:framePr w:w="9750" w:h="1366" w:hRule="exact" w:hSpace="142" w:wrap="around" w:vAnchor="page" w:hAnchor="page" w:x="2049" w:y="1396"/>
      <w:rPr>
        <w:sz w:val="20"/>
        <w:szCs w:val="20"/>
      </w:rPr>
    </w:pPr>
  </w:p>
  <w:p w14:paraId="7AF97644" w14:textId="77777777" w:rsidR="002E4895" w:rsidRPr="009C2EC9" w:rsidRDefault="005A3A92" w:rsidP="009142BB">
    <w:pPr>
      <w:pStyle w:val="Zhlav"/>
      <w:framePr w:w="9750" w:h="1366" w:hRule="exact" w:hSpace="142" w:wrap="around" w:vAnchor="page" w:hAnchor="page" w:x="2049" w:y="1396"/>
      <w:tabs>
        <w:tab w:val="clear" w:pos="9072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bCs/>
        <w:sz w:val="22"/>
        <w:szCs w:val="22"/>
      </w:rPr>
      <w:t>Odbor ž</w:t>
    </w:r>
    <w:r w:rsidR="002E4895" w:rsidRPr="009C2EC9">
      <w:rPr>
        <w:rFonts w:ascii="Arial" w:hAnsi="Arial" w:cs="Arial"/>
        <w:bCs/>
        <w:sz w:val="22"/>
        <w:szCs w:val="22"/>
      </w:rPr>
      <w:t>ivotního prostředí</w:t>
    </w:r>
  </w:p>
  <w:p w14:paraId="4F3B1533" w14:textId="69E3297A" w:rsidR="00157EA4" w:rsidRPr="00567EB2" w:rsidRDefault="00C8239F" w:rsidP="00C8239F">
    <w:pPr>
      <w:pStyle w:val="Zhlav"/>
      <w:tabs>
        <w:tab w:val="clear" w:pos="4536"/>
        <w:tab w:val="clear" w:pos="9072"/>
        <w:tab w:val="left" w:pos="283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37347"/>
    <w:rsid w:val="00042C8A"/>
    <w:rsid w:val="00061992"/>
    <w:rsid w:val="00072CDD"/>
    <w:rsid w:val="000B295C"/>
    <w:rsid w:val="00157EA4"/>
    <w:rsid w:val="001725D4"/>
    <w:rsid w:val="0024713C"/>
    <w:rsid w:val="00286567"/>
    <w:rsid w:val="002C6EA6"/>
    <w:rsid w:val="002E4895"/>
    <w:rsid w:val="00353485"/>
    <w:rsid w:val="00366333"/>
    <w:rsid w:val="00382C01"/>
    <w:rsid w:val="004208E9"/>
    <w:rsid w:val="00445094"/>
    <w:rsid w:val="00496D17"/>
    <w:rsid w:val="00567EB2"/>
    <w:rsid w:val="005A3A92"/>
    <w:rsid w:val="005A4E6A"/>
    <w:rsid w:val="00621595"/>
    <w:rsid w:val="00624CAC"/>
    <w:rsid w:val="006328CA"/>
    <w:rsid w:val="0067441C"/>
    <w:rsid w:val="006F3633"/>
    <w:rsid w:val="0074473B"/>
    <w:rsid w:val="007534F8"/>
    <w:rsid w:val="00782C9A"/>
    <w:rsid w:val="0080268C"/>
    <w:rsid w:val="008109B5"/>
    <w:rsid w:val="00853AFB"/>
    <w:rsid w:val="0087726D"/>
    <w:rsid w:val="008C4B76"/>
    <w:rsid w:val="008E79FD"/>
    <w:rsid w:val="00904A96"/>
    <w:rsid w:val="009142BB"/>
    <w:rsid w:val="009179F3"/>
    <w:rsid w:val="009278D0"/>
    <w:rsid w:val="009963F4"/>
    <w:rsid w:val="00996E93"/>
    <w:rsid w:val="009C2EC9"/>
    <w:rsid w:val="00A416F9"/>
    <w:rsid w:val="00A4433B"/>
    <w:rsid w:val="00BF6101"/>
    <w:rsid w:val="00C8239F"/>
    <w:rsid w:val="00C94D6B"/>
    <w:rsid w:val="00CA4426"/>
    <w:rsid w:val="00CA4D2C"/>
    <w:rsid w:val="00D15377"/>
    <w:rsid w:val="00D87B0D"/>
    <w:rsid w:val="00E47012"/>
    <w:rsid w:val="00E53F51"/>
    <w:rsid w:val="00F610D6"/>
    <w:rsid w:val="00F661B1"/>
    <w:rsid w:val="00F73640"/>
    <w:rsid w:val="00FC31CC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418E0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D87B0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87B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2</cp:revision>
  <cp:lastPrinted>2021-05-20T11:37:00Z</cp:lastPrinted>
  <dcterms:created xsi:type="dcterms:W3CDTF">2023-02-09T10:50:00Z</dcterms:created>
  <dcterms:modified xsi:type="dcterms:W3CDTF">2023-02-09T10:50:00Z</dcterms:modified>
</cp:coreProperties>
</file>