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32154" w14:textId="77777777" w:rsidR="00660B41" w:rsidRDefault="00660B41" w:rsidP="00660B41">
      <w:pPr>
        <w:suppressAutoHyphens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5A38EBAD" w14:textId="77777777" w:rsidR="00DC6F94" w:rsidRDefault="00DC6F94" w:rsidP="00660B41">
      <w:pPr>
        <w:suppressAutoHyphens/>
        <w:jc w:val="center"/>
        <w:rPr>
          <w:rFonts w:ascii="Arial" w:hAnsi="Arial" w:cs="Arial"/>
          <w:b/>
        </w:rPr>
      </w:pPr>
    </w:p>
    <w:p w14:paraId="54B626E2" w14:textId="77777777" w:rsidR="00DC6F94" w:rsidRDefault="00DC6F94" w:rsidP="00660B41">
      <w:pPr>
        <w:suppressAutoHyphens/>
        <w:jc w:val="center"/>
        <w:rPr>
          <w:rFonts w:ascii="Arial" w:hAnsi="Arial" w:cs="Arial"/>
          <w:b/>
        </w:rPr>
      </w:pPr>
    </w:p>
    <w:p w14:paraId="1BFF6203" w14:textId="769B51EE" w:rsidR="00660B41" w:rsidRPr="00127044" w:rsidRDefault="00660B41" w:rsidP="00660B41">
      <w:pPr>
        <w:suppressAutoHyphens/>
        <w:jc w:val="center"/>
        <w:rPr>
          <w:rFonts w:ascii="Arial" w:hAnsi="Arial" w:cs="Arial"/>
          <w:b/>
        </w:rPr>
      </w:pPr>
      <w:r w:rsidRPr="00127044">
        <w:rPr>
          <w:rFonts w:ascii="Arial" w:hAnsi="Arial" w:cs="Arial"/>
          <w:b/>
        </w:rPr>
        <w:t>Žádost o vyjádření vlastníka ke zvláštnímu užívání komunikace</w:t>
      </w:r>
    </w:p>
    <w:p w14:paraId="2F5FD9AB" w14:textId="77777777" w:rsidR="00660B41" w:rsidRPr="0082412D" w:rsidRDefault="00660B41" w:rsidP="00660B41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0B2E4107" w14:textId="77777777" w:rsidR="00660B41" w:rsidRPr="0082412D" w:rsidRDefault="00660B41" w:rsidP="00660B41">
      <w:pPr>
        <w:suppressAutoHyphens/>
        <w:rPr>
          <w:rFonts w:asciiTheme="minorHAnsi" w:hAnsiTheme="minorHAnsi"/>
          <w:sz w:val="22"/>
          <w:szCs w:val="22"/>
        </w:rPr>
      </w:pPr>
    </w:p>
    <w:p w14:paraId="08815D19" w14:textId="77777777" w:rsidR="00660B41" w:rsidRPr="00127044" w:rsidRDefault="00660B41" w:rsidP="00660B41">
      <w:pPr>
        <w:suppressAutoHyphens/>
        <w:rPr>
          <w:rFonts w:ascii="Arial" w:hAnsi="Arial" w:cs="Arial"/>
          <w:b/>
          <w:sz w:val="22"/>
          <w:szCs w:val="22"/>
        </w:rPr>
      </w:pPr>
      <w:r w:rsidRPr="00127044">
        <w:rPr>
          <w:rFonts w:ascii="Arial" w:hAnsi="Arial" w:cs="Arial"/>
          <w:b/>
          <w:sz w:val="22"/>
          <w:szCs w:val="22"/>
        </w:rPr>
        <w:t>Žadatel:</w:t>
      </w:r>
    </w:p>
    <w:p w14:paraId="65DD3A5B" w14:textId="77777777" w:rsidR="00660B41" w:rsidRPr="00127044" w:rsidRDefault="00660B41" w:rsidP="00660B41">
      <w:pPr>
        <w:suppressAutoHyphens/>
        <w:rPr>
          <w:rFonts w:ascii="Arial" w:hAnsi="Arial" w:cs="Arial"/>
          <w:b/>
          <w:sz w:val="22"/>
          <w:szCs w:val="22"/>
        </w:rPr>
      </w:pPr>
    </w:p>
    <w:p w14:paraId="7314B0B0" w14:textId="77777777" w:rsidR="00660B41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>méno a příjmení (FO), název, obchodní firma (PO)</w:t>
      </w:r>
    </w:p>
    <w:p w14:paraId="7BCB44E6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…………………………………………………………………………………………………...</w:t>
      </w:r>
      <w:r>
        <w:rPr>
          <w:rFonts w:ascii="Arial" w:hAnsi="Arial" w:cs="Arial"/>
          <w:sz w:val="22"/>
          <w:szCs w:val="22"/>
        </w:rPr>
        <w:t>............</w:t>
      </w:r>
    </w:p>
    <w:p w14:paraId="401F1A39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043DE17D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 bydliště</w:t>
      </w:r>
      <w:r w:rsidRPr="00127044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sídla)……….……………………………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r w:rsidRPr="00127044">
        <w:rPr>
          <w:rFonts w:ascii="Arial" w:hAnsi="Arial" w:cs="Arial"/>
          <w:sz w:val="22"/>
          <w:szCs w:val="22"/>
        </w:rPr>
        <w:t>…</w:t>
      </w:r>
      <w:proofErr w:type="gramEnd"/>
      <w:r w:rsidRPr="00127044">
        <w:rPr>
          <w:rFonts w:ascii="Arial" w:hAnsi="Arial" w:cs="Arial"/>
          <w:sz w:val="22"/>
          <w:szCs w:val="22"/>
        </w:rPr>
        <w:t>…………………………………….</w:t>
      </w:r>
    </w:p>
    <w:p w14:paraId="550037A6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0463C0D6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IČO ……………………………………………</w:t>
      </w:r>
    </w:p>
    <w:p w14:paraId="01E989F1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775D9EDD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Telefon/email žadatele</w:t>
      </w:r>
      <w:r w:rsidRPr="00127044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.</w:t>
      </w:r>
      <w:r w:rsidRPr="00127044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proofErr w:type="gramStart"/>
      <w:r w:rsidRPr="00127044">
        <w:rPr>
          <w:rFonts w:ascii="Arial" w:hAnsi="Arial" w:cs="Arial"/>
          <w:sz w:val="22"/>
          <w:szCs w:val="22"/>
        </w:rPr>
        <w:t>…..</w:t>
      </w:r>
      <w:proofErr w:type="gramEnd"/>
    </w:p>
    <w:p w14:paraId="5DA48CF5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0CC0698D" w14:textId="77777777" w:rsidR="00660B41" w:rsidRPr="00127044" w:rsidRDefault="00660B41" w:rsidP="00660B41">
      <w:pPr>
        <w:suppressAutoHyphens/>
        <w:rPr>
          <w:rFonts w:ascii="Arial" w:hAnsi="Arial" w:cs="Arial"/>
          <w:b/>
          <w:sz w:val="22"/>
          <w:szCs w:val="22"/>
        </w:rPr>
      </w:pPr>
      <w:r w:rsidRPr="00127044">
        <w:rPr>
          <w:rFonts w:ascii="Arial" w:hAnsi="Arial" w:cs="Arial"/>
          <w:b/>
          <w:sz w:val="22"/>
          <w:szCs w:val="22"/>
        </w:rPr>
        <w:t>Druh zařízení:</w:t>
      </w:r>
    </w:p>
    <w:p w14:paraId="4C9DF1D5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62534747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FE252E6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18930ECF" w14:textId="77777777" w:rsidR="00660B41" w:rsidRPr="00127044" w:rsidRDefault="00660B41" w:rsidP="00660B41">
      <w:pPr>
        <w:suppressAutoHyphens/>
        <w:rPr>
          <w:rFonts w:ascii="Arial" w:hAnsi="Arial" w:cs="Arial"/>
          <w:b/>
          <w:sz w:val="22"/>
          <w:szCs w:val="22"/>
        </w:rPr>
      </w:pPr>
      <w:r w:rsidRPr="00127044">
        <w:rPr>
          <w:rFonts w:ascii="Arial" w:hAnsi="Arial" w:cs="Arial"/>
          <w:b/>
          <w:sz w:val="22"/>
          <w:szCs w:val="22"/>
        </w:rPr>
        <w:t>Umístění zařízení (adresa provozovny):</w:t>
      </w:r>
    </w:p>
    <w:p w14:paraId="5CABD917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47B4228B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49E0A82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1E05F92A" w14:textId="77777777" w:rsidR="00660B41" w:rsidRPr="00127044" w:rsidRDefault="00660B41" w:rsidP="00660B41">
      <w:pPr>
        <w:suppressAutoHyphens/>
        <w:rPr>
          <w:rFonts w:ascii="Arial" w:hAnsi="Arial" w:cs="Arial"/>
          <w:b/>
          <w:sz w:val="22"/>
          <w:szCs w:val="22"/>
        </w:rPr>
      </w:pPr>
      <w:r w:rsidRPr="00127044">
        <w:rPr>
          <w:rFonts w:ascii="Arial" w:hAnsi="Arial" w:cs="Arial"/>
          <w:b/>
          <w:sz w:val="22"/>
          <w:szCs w:val="22"/>
        </w:rPr>
        <w:t>Termín zvláštního užívání</w:t>
      </w:r>
    </w:p>
    <w:p w14:paraId="66349539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0A4DAB2A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Pr="00127044">
        <w:rPr>
          <w:rFonts w:ascii="Arial" w:hAnsi="Arial" w:cs="Arial"/>
          <w:b/>
          <w:sz w:val="22"/>
          <w:szCs w:val="22"/>
        </w:rPr>
        <w:t xml:space="preserve">d </w:t>
      </w:r>
      <w:r w:rsidRPr="00127044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……………………….</w:t>
      </w:r>
      <w:r w:rsidRPr="00127044">
        <w:rPr>
          <w:rFonts w:ascii="Arial" w:hAnsi="Arial" w:cs="Arial"/>
          <w:sz w:val="22"/>
          <w:szCs w:val="22"/>
        </w:rPr>
        <w:t>……………</w:t>
      </w:r>
      <w:r w:rsidRPr="00127044">
        <w:rPr>
          <w:rFonts w:ascii="Arial" w:hAnsi="Arial" w:cs="Arial"/>
          <w:b/>
          <w:sz w:val="22"/>
          <w:szCs w:val="22"/>
        </w:rPr>
        <w:t>do</w:t>
      </w:r>
      <w:r w:rsidRPr="00127044">
        <w:rPr>
          <w:rFonts w:ascii="Arial" w:hAnsi="Arial" w:cs="Arial"/>
          <w:sz w:val="22"/>
          <w:szCs w:val="22"/>
        </w:rPr>
        <w:t xml:space="preserve"> …………………………………………</w:t>
      </w:r>
      <w:proofErr w:type="gramStart"/>
      <w:r w:rsidRPr="00127044">
        <w:rPr>
          <w:rFonts w:ascii="Arial" w:hAnsi="Arial" w:cs="Arial"/>
          <w:sz w:val="22"/>
          <w:szCs w:val="22"/>
        </w:rPr>
        <w:t>…..</w:t>
      </w:r>
      <w:proofErr w:type="gramEnd"/>
    </w:p>
    <w:p w14:paraId="60AC1C9C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45D268E9" w14:textId="77777777" w:rsidR="00660B41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b/>
          <w:sz w:val="22"/>
          <w:szCs w:val="22"/>
        </w:rPr>
        <w:t>Půdorysná plocha v M</w:t>
      </w:r>
      <w:r w:rsidRPr="00127044">
        <w:rPr>
          <w:rFonts w:ascii="Arial" w:hAnsi="Arial" w:cs="Arial"/>
          <w:b/>
          <w:sz w:val="22"/>
          <w:szCs w:val="22"/>
          <w:vertAlign w:val="superscript"/>
        </w:rPr>
        <w:t>2</w:t>
      </w:r>
      <w:r w:rsidRPr="00127044">
        <w:rPr>
          <w:rFonts w:ascii="Arial" w:hAnsi="Arial" w:cs="Arial"/>
          <w:sz w:val="22"/>
          <w:szCs w:val="22"/>
        </w:rPr>
        <w:t xml:space="preserve"> </w:t>
      </w:r>
    </w:p>
    <w:p w14:paraId="340F7D20" w14:textId="77777777" w:rsidR="00660B41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513FFD3B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…………………………………………………………………..………………………………</w:t>
      </w:r>
      <w:r>
        <w:rPr>
          <w:rFonts w:ascii="Arial" w:hAnsi="Arial" w:cs="Arial"/>
          <w:sz w:val="22"/>
          <w:szCs w:val="22"/>
        </w:rPr>
        <w:t>.</w:t>
      </w:r>
      <w:r w:rsidRPr="00127044">
        <w:rPr>
          <w:rFonts w:ascii="Arial" w:hAnsi="Arial" w:cs="Arial"/>
          <w:sz w:val="22"/>
          <w:szCs w:val="22"/>
        </w:rPr>
        <w:t>………</w:t>
      </w:r>
    </w:p>
    <w:p w14:paraId="1EE29AA6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7653A074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013F6D4B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127044">
        <w:rPr>
          <w:rFonts w:ascii="Arial" w:hAnsi="Arial" w:cs="Arial"/>
          <w:sz w:val="22"/>
          <w:szCs w:val="22"/>
        </w:rPr>
        <w:t xml:space="preserve">V Novém Jičíně dne ……………………………. </w:t>
      </w:r>
      <w:proofErr w:type="gramStart"/>
      <w:r>
        <w:rPr>
          <w:rFonts w:ascii="Arial" w:hAnsi="Arial" w:cs="Arial"/>
          <w:sz w:val="22"/>
          <w:szCs w:val="22"/>
        </w:rPr>
        <w:t>p</w:t>
      </w:r>
      <w:r w:rsidRPr="00127044">
        <w:rPr>
          <w:rFonts w:ascii="Arial" w:hAnsi="Arial" w:cs="Arial"/>
          <w:sz w:val="22"/>
          <w:szCs w:val="22"/>
        </w:rPr>
        <w:t>odpis</w:t>
      </w:r>
      <w:proofErr w:type="gramEnd"/>
      <w:r w:rsidRPr="00127044">
        <w:rPr>
          <w:rFonts w:ascii="Arial" w:hAnsi="Arial" w:cs="Arial"/>
          <w:sz w:val="22"/>
          <w:szCs w:val="22"/>
        </w:rPr>
        <w:t xml:space="preserve"> ………………………</w:t>
      </w:r>
      <w:r>
        <w:rPr>
          <w:rFonts w:ascii="Arial" w:hAnsi="Arial" w:cs="Arial"/>
          <w:sz w:val="22"/>
          <w:szCs w:val="22"/>
        </w:rPr>
        <w:t>.</w:t>
      </w:r>
      <w:r w:rsidRPr="00127044">
        <w:rPr>
          <w:rFonts w:ascii="Arial" w:hAnsi="Arial" w:cs="Arial"/>
          <w:sz w:val="22"/>
          <w:szCs w:val="22"/>
        </w:rPr>
        <w:t>…………………..</w:t>
      </w:r>
    </w:p>
    <w:p w14:paraId="79508021" w14:textId="77777777" w:rsidR="00660B41" w:rsidRPr="00127044" w:rsidRDefault="00660B41" w:rsidP="00660B41">
      <w:pPr>
        <w:suppressAutoHyphens/>
        <w:rPr>
          <w:rFonts w:ascii="Arial" w:hAnsi="Arial" w:cs="Arial"/>
          <w:sz w:val="22"/>
          <w:szCs w:val="22"/>
        </w:rPr>
      </w:pPr>
    </w:p>
    <w:p w14:paraId="20506070" w14:textId="77777777" w:rsidR="00660B41" w:rsidRDefault="00660B41" w:rsidP="00660B41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46905DA9" w14:textId="77777777" w:rsidR="00660B41" w:rsidRPr="00127044" w:rsidRDefault="00660B41" w:rsidP="00660B41">
      <w:pPr>
        <w:contextualSpacing/>
        <w:jc w:val="both"/>
        <w:rPr>
          <w:rStyle w:val="Hypertextovodkaz"/>
          <w:rFonts w:ascii="Arial" w:hAnsi="Arial" w:cs="Arial"/>
          <w:sz w:val="22"/>
          <w:szCs w:val="22"/>
        </w:rPr>
      </w:pPr>
      <w:r w:rsidRPr="00127044">
        <w:rPr>
          <w:rFonts w:ascii="Arial" w:hAnsi="Arial" w:cs="Arial"/>
          <w:sz w:val="22"/>
          <w:szCs w:val="22"/>
        </w:rPr>
        <w:t>Zpracování výše uvedených osobních údajů je prováděno na základě právní povinnosti.</w:t>
      </w:r>
      <w:r>
        <w:rPr>
          <w:rFonts w:ascii="Arial" w:hAnsi="Arial" w:cs="Arial"/>
          <w:sz w:val="22"/>
          <w:szCs w:val="22"/>
        </w:rPr>
        <w:t xml:space="preserve"> </w:t>
      </w:r>
      <w:r w:rsidRPr="00127044">
        <w:rPr>
          <w:rFonts w:ascii="Arial" w:hAnsi="Arial" w:cs="Arial"/>
          <w:sz w:val="22"/>
          <w:szCs w:val="22"/>
        </w:rPr>
        <w:t>Zpracování nepovinných osobních údajů (telefon, e-mail)</w:t>
      </w:r>
      <w:r>
        <w:rPr>
          <w:rFonts w:ascii="Arial" w:hAnsi="Arial" w:cs="Arial"/>
          <w:sz w:val="22"/>
          <w:szCs w:val="22"/>
        </w:rPr>
        <w:t xml:space="preserve"> je prováděno ve veřejném zájmu</w:t>
      </w:r>
      <w:r>
        <w:rPr>
          <w:rFonts w:ascii="Arial" w:hAnsi="Arial" w:cs="Arial"/>
          <w:sz w:val="22"/>
          <w:szCs w:val="22"/>
        </w:rPr>
        <w:br/>
      </w:r>
      <w:r w:rsidRPr="00127044">
        <w:rPr>
          <w:rFonts w:ascii="Arial" w:hAnsi="Arial" w:cs="Arial"/>
          <w:sz w:val="22"/>
          <w:szCs w:val="22"/>
        </w:rPr>
        <w:t xml:space="preserve">a slouží za účelem rychlejší komunikace a jejich neposkytnutí není podmínkou vyřízení žádosti. Osobní údaje budou používány po dobu vyřizování příslušné agendy a následně uloženy po dobu skartační lhůty. Ostatní práva a povinnosti při zpracování osobních údajů naleznete na webových stránkách města  </w:t>
      </w:r>
      <w:r w:rsidRPr="00127044">
        <w:rPr>
          <w:rFonts w:ascii="Arial" w:hAnsi="Arial" w:cs="Arial"/>
          <w:sz w:val="22"/>
          <w:szCs w:val="22"/>
          <w:u w:val="single"/>
        </w:rPr>
        <w:t>https://</w:t>
      </w:r>
      <w:hyperlink r:id="rId7" w:history="1">
        <w:r w:rsidRPr="00127044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127044">
        <w:rPr>
          <w:rStyle w:val="Hypertextovodkaz"/>
          <w:rFonts w:ascii="Arial" w:hAnsi="Arial" w:cs="Arial"/>
          <w:sz w:val="22"/>
          <w:szCs w:val="22"/>
        </w:rPr>
        <w:t>/.</w:t>
      </w:r>
    </w:p>
    <w:p w14:paraId="2B660658" w14:textId="77777777" w:rsidR="00660B41" w:rsidRPr="00D32C56" w:rsidRDefault="00660B41" w:rsidP="00660B41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040E31AB" w14:textId="77777777" w:rsidR="00660B41" w:rsidRPr="0082412D" w:rsidRDefault="00660B41" w:rsidP="00660B41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2F941C7A" w14:textId="77777777" w:rsidR="00660B41" w:rsidRPr="00127044" w:rsidRDefault="00660B41" w:rsidP="00660B41">
      <w:pPr>
        <w:suppressAutoHyphens/>
        <w:jc w:val="both"/>
        <w:rPr>
          <w:rFonts w:ascii="Arial" w:hAnsi="Arial" w:cs="Arial"/>
        </w:rPr>
      </w:pPr>
      <w:r w:rsidRPr="00127044">
        <w:rPr>
          <w:rFonts w:ascii="Arial" w:hAnsi="Arial" w:cs="Arial"/>
          <w:sz w:val="22"/>
          <w:szCs w:val="22"/>
        </w:rPr>
        <w:t xml:space="preserve">V Novém Jičíně dne </w:t>
      </w:r>
      <w:r>
        <w:rPr>
          <w:rFonts w:ascii="Arial" w:hAnsi="Arial" w:cs="Arial"/>
          <w:sz w:val="22"/>
          <w:szCs w:val="22"/>
        </w:rPr>
        <w:t xml:space="preserve">……………………………..……. </w:t>
      </w:r>
      <w:proofErr w:type="gramStart"/>
      <w:r>
        <w:rPr>
          <w:rFonts w:ascii="Arial" w:hAnsi="Arial" w:cs="Arial"/>
          <w:sz w:val="22"/>
          <w:szCs w:val="22"/>
        </w:rPr>
        <w:t>p</w:t>
      </w:r>
      <w:r w:rsidRPr="00127044">
        <w:rPr>
          <w:rFonts w:ascii="Arial" w:hAnsi="Arial" w:cs="Arial"/>
          <w:sz w:val="22"/>
          <w:szCs w:val="22"/>
        </w:rPr>
        <w:t>odpis</w:t>
      </w:r>
      <w:proofErr w:type="gramEnd"/>
      <w:r w:rsidRPr="00127044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7C3EBBA4" w14:textId="63324EA1" w:rsidR="00624CAC" w:rsidRPr="00660B41" w:rsidRDefault="00624CAC" w:rsidP="00660B41"/>
    <w:sectPr w:rsidR="00624CAC" w:rsidRPr="00660B41" w:rsidSect="00BF23F3">
      <w:headerReference w:type="default" r:id="rId8"/>
      <w:footerReference w:type="default" r:id="rId9"/>
      <w:pgSz w:w="11906" w:h="16838"/>
      <w:pgMar w:top="2410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7DB3C9" w14:textId="77777777" w:rsidR="00410679" w:rsidRDefault="00410679" w:rsidP="00F610D6">
      <w:r>
        <w:separator/>
      </w:r>
    </w:p>
  </w:endnote>
  <w:endnote w:type="continuationSeparator" w:id="0">
    <w:p w14:paraId="467B0C35" w14:textId="77777777" w:rsidR="00410679" w:rsidRDefault="0041067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14:paraId="02D8D0FA" w14:textId="77777777" w:rsidTr="00654291">
      <w:tc>
        <w:tcPr>
          <w:tcW w:w="2836" w:type="dxa"/>
        </w:tcPr>
        <w:p w14:paraId="6D206DD9" w14:textId="77777777" w:rsidR="00D15377" w:rsidRPr="007E28EB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7E28EB">
            <w:rPr>
              <w:b/>
              <w:sz w:val="18"/>
              <w:szCs w:val="18"/>
            </w:rPr>
            <w:t>ADRESA</w:t>
          </w:r>
        </w:p>
        <w:p w14:paraId="1022FE58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Město Nový Jičín</w:t>
          </w:r>
        </w:p>
        <w:p w14:paraId="298427A6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Masarykovo nám. 1/1</w:t>
          </w:r>
        </w:p>
        <w:p w14:paraId="4DF1CF30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7E28EB">
            <w:rPr>
              <w:sz w:val="18"/>
              <w:szCs w:val="18"/>
            </w:rPr>
            <w:t>741 01  Nový</w:t>
          </w:r>
          <w:proofErr w:type="gramEnd"/>
          <w:r w:rsidRPr="007E28EB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50A65401" w14:textId="77777777" w:rsidR="00D15377" w:rsidRPr="007E28EB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14:paraId="17F195F7" w14:textId="77777777" w:rsidR="00D15377" w:rsidRPr="007E28EB" w:rsidRDefault="00D15377" w:rsidP="00D15377">
          <w:pPr>
            <w:rPr>
              <w:b/>
              <w:bCs/>
              <w:sz w:val="18"/>
              <w:szCs w:val="18"/>
            </w:rPr>
          </w:pPr>
          <w:r w:rsidRPr="007E28EB">
            <w:rPr>
              <w:b/>
              <w:bCs/>
              <w:sz w:val="18"/>
              <w:szCs w:val="18"/>
            </w:rPr>
            <w:t>KONTAKTY</w:t>
          </w:r>
        </w:p>
        <w:p w14:paraId="2A12D1EA" w14:textId="77777777" w:rsidR="00D15377" w:rsidRPr="007E28EB" w:rsidRDefault="00D15377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ISDS: ywmb4nc</w:t>
          </w:r>
        </w:p>
        <w:p w14:paraId="2F0BC5CA" w14:textId="77777777" w:rsidR="00D15377" w:rsidRPr="007E28EB" w:rsidRDefault="00525DDB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7E28EB">
            <w:rPr>
              <w:sz w:val="18"/>
              <w:szCs w:val="18"/>
            </w:rPr>
            <w:fldChar w:fldCharType="begin"/>
          </w:r>
          <w:r w:rsidR="007931ED" w:rsidRPr="007E28EB">
            <w:rPr>
              <w:sz w:val="18"/>
              <w:szCs w:val="18"/>
            </w:rPr>
            <w:instrText xml:space="preserve"> HYPERLINK "mailto:e-podatelna@novyjicin.cz" </w:instrText>
          </w:r>
          <w:r w:rsidRPr="007E28EB">
            <w:rPr>
              <w:sz w:val="18"/>
              <w:szCs w:val="18"/>
            </w:rPr>
            <w:fldChar w:fldCharType="separate"/>
          </w:r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14:paraId="71AFB0AB" w14:textId="77777777" w:rsidR="00D15377" w:rsidRPr="007E28EB" w:rsidRDefault="00525DDB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fldChar w:fldCharType="end"/>
          </w:r>
          <w:r w:rsidR="00D15377" w:rsidRPr="007E28EB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C198B99" w14:textId="77777777" w:rsidR="00D15377" w:rsidRPr="007E28EB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14:paraId="7B0D79F8" w14:textId="77777777" w:rsidR="00D15377" w:rsidRPr="007E28EB" w:rsidRDefault="00410679" w:rsidP="00D15377">
          <w:pPr>
            <w:rPr>
              <w:b/>
              <w:sz w:val="18"/>
              <w:szCs w:val="18"/>
            </w:rPr>
          </w:pPr>
          <w:hyperlink r:id="rId1" w:history="1">
            <w:r w:rsidR="00D15377" w:rsidRPr="007E28EB">
              <w:rPr>
                <w:rStyle w:val="Hypertextovodkaz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14:paraId="4F0D1601" w14:textId="77777777" w:rsidR="00D15377" w:rsidRPr="007E28EB" w:rsidRDefault="00525DDB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7E28EB">
            <w:rPr>
              <w:sz w:val="18"/>
              <w:szCs w:val="18"/>
            </w:rPr>
            <w:fldChar w:fldCharType="begin"/>
          </w:r>
          <w:r w:rsidR="005757EE" w:rsidRPr="007E28EB">
            <w:rPr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7E28EB">
            <w:rPr>
              <w:sz w:val="18"/>
              <w:szCs w:val="18"/>
            </w:rPr>
            <w:fldChar w:fldCharType="separate"/>
          </w:r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44120865" w14:textId="77777777" w:rsidR="00D15377" w:rsidRPr="007E28EB" w:rsidRDefault="00525DDB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fldChar w:fldCharType="end"/>
          </w:r>
          <w:r w:rsidR="00D15377" w:rsidRPr="007E28EB">
            <w:rPr>
              <w:sz w:val="18"/>
              <w:szCs w:val="18"/>
            </w:rPr>
            <w:t>IČO 00298212</w:t>
          </w:r>
        </w:p>
      </w:tc>
    </w:tr>
  </w:tbl>
  <w:p w14:paraId="52D5C8D5" w14:textId="77777777"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D4540" w14:textId="77777777" w:rsidR="00410679" w:rsidRDefault="00410679" w:rsidP="00F610D6">
      <w:r>
        <w:separator/>
      </w:r>
    </w:p>
  </w:footnote>
  <w:footnote w:type="continuationSeparator" w:id="0">
    <w:p w14:paraId="72999D3B" w14:textId="77777777" w:rsidR="00410679" w:rsidRDefault="0041067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B8905" w14:textId="77777777" w:rsidR="00D05EBF" w:rsidRPr="007E28EB" w:rsidRDefault="00D05EBF" w:rsidP="00157EA4">
    <w:pPr>
      <w:framePr w:hSpace="142" w:wrap="around" w:vAnchor="page" w:hAnchor="page" w:x="2059" w:y="1515"/>
      <w:rPr>
        <w:sz w:val="20"/>
        <w:szCs w:val="20"/>
      </w:rPr>
    </w:pPr>
    <w:r w:rsidRPr="007E28EB">
      <w:rPr>
        <w:sz w:val="20"/>
        <w:szCs w:val="20"/>
      </w:rPr>
      <w:t>Městský úřad Nový Jičín</w:t>
    </w:r>
  </w:p>
  <w:p w14:paraId="36B43EF5" w14:textId="53290280" w:rsidR="00157EA4" w:rsidRPr="007E28EB" w:rsidRDefault="00660B41" w:rsidP="00157EA4">
    <w:pPr>
      <w:framePr w:hSpace="142" w:wrap="around" w:vAnchor="page" w:hAnchor="page" w:x="2059" w:y="1515"/>
      <w:rPr>
        <w:sz w:val="20"/>
        <w:szCs w:val="20"/>
      </w:rPr>
    </w:pPr>
    <w:r>
      <w:rPr>
        <w:sz w:val="20"/>
        <w:szCs w:val="20"/>
      </w:rPr>
      <w:t>Obecní živnostenský úřad</w:t>
    </w:r>
  </w:p>
  <w:p w14:paraId="3BE00D6C" w14:textId="77777777" w:rsidR="009963F4" w:rsidRPr="007E28EB" w:rsidRDefault="00D05EBF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 wp14:anchorId="0DD07EDF" wp14:editId="129FEC82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6FB663" w14:textId="77777777"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F196B"/>
    <w:rsid w:val="00157EA4"/>
    <w:rsid w:val="001725D4"/>
    <w:rsid w:val="001A368B"/>
    <w:rsid w:val="001D1CC9"/>
    <w:rsid w:val="0024713C"/>
    <w:rsid w:val="00286567"/>
    <w:rsid w:val="003A765C"/>
    <w:rsid w:val="00410679"/>
    <w:rsid w:val="004A2B7C"/>
    <w:rsid w:val="004F53E5"/>
    <w:rsid w:val="00525DDB"/>
    <w:rsid w:val="005613D7"/>
    <w:rsid w:val="005757EE"/>
    <w:rsid w:val="005E63F6"/>
    <w:rsid w:val="00624CAC"/>
    <w:rsid w:val="00660B41"/>
    <w:rsid w:val="0067441C"/>
    <w:rsid w:val="006B0918"/>
    <w:rsid w:val="0074473B"/>
    <w:rsid w:val="00776700"/>
    <w:rsid w:val="007931ED"/>
    <w:rsid w:val="007E28EB"/>
    <w:rsid w:val="00815DDC"/>
    <w:rsid w:val="00853AFB"/>
    <w:rsid w:val="00904A96"/>
    <w:rsid w:val="009368EC"/>
    <w:rsid w:val="00971F2C"/>
    <w:rsid w:val="00980EF3"/>
    <w:rsid w:val="009963F4"/>
    <w:rsid w:val="00996E93"/>
    <w:rsid w:val="00A1626B"/>
    <w:rsid w:val="00A4257B"/>
    <w:rsid w:val="00B7110B"/>
    <w:rsid w:val="00B82677"/>
    <w:rsid w:val="00BD316A"/>
    <w:rsid w:val="00BF23F3"/>
    <w:rsid w:val="00CD6078"/>
    <w:rsid w:val="00D05EBF"/>
    <w:rsid w:val="00D15377"/>
    <w:rsid w:val="00DC6F94"/>
    <w:rsid w:val="00F610D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C07E53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6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F94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(1).dotx</Template>
  <TotalTime>1</TotalTime>
  <Pages>1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Účet Microsoft</cp:lastModifiedBy>
  <cp:revision>2</cp:revision>
  <cp:lastPrinted>2021-05-31T05:09:00Z</cp:lastPrinted>
  <dcterms:created xsi:type="dcterms:W3CDTF">2024-08-22T10:10:00Z</dcterms:created>
  <dcterms:modified xsi:type="dcterms:W3CDTF">2024-08-22T10:10:00Z</dcterms:modified>
</cp:coreProperties>
</file>