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2149B" w14:textId="77777777" w:rsidR="00783218" w:rsidRPr="007178C7" w:rsidRDefault="00783218" w:rsidP="00DB1F0E">
      <w:pPr>
        <w:pStyle w:val="Nadpis1"/>
        <w:spacing w:after="120"/>
        <w:jc w:val="center"/>
        <w:rPr>
          <w:rFonts w:ascii="Arial" w:hAnsi="Arial" w:cs="Arial"/>
        </w:rPr>
      </w:pPr>
      <w:r w:rsidRPr="007178C7">
        <w:rPr>
          <w:rFonts w:ascii="Arial" w:hAnsi="Arial" w:cs="Arial"/>
        </w:rPr>
        <w:t>Žádost o výpis z živnostenského rejstříku</w:t>
      </w:r>
    </w:p>
    <w:p w14:paraId="5FBD6123" w14:textId="77777777" w:rsidR="00783218" w:rsidRPr="00DB1F0E" w:rsidRDefault="00783218" w:rsidP="00783218">
      <w:pPr>
        <w:rPr>
          <w:rFonts w:ascii="Arial" w:hAnsi="Arial" w:cs="Arial"/>
          <w:b/>
          <w:sz w:val="22"/>
          <w:szCs w:val="22"/>
        </w:rPr>
      </w:pPr>
      <w:r w:rsidRPr="00DB1F0E">
        <w:rPr>
          <w:rFonts w:ascii="Arial" w:hAnsi="Arial" w:cs="Arial"/>
          <w:b/>
          <w:sz w:val="22"/>
          <w:szCs w:val="22"/>
        </w:rPr>
        <w:t>Údaje žadatele:</w:t>
      </w:r>
    </w:p>
    <w:p w14:paraId="7F446BF4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</w:p>
    <w:p w14:paraId="7EEE7396" w14:textId="77777777" w:rsidR="00783218" w:rsidRPr="007178C7" w:rsidRDefault="00783218" w:rsidP="00783218">
      <w:pPr>
        <w:rPr>
          <w:rFonts w:ascii="Arial" w:hAnsi="Arial" w:cs="Arial"/>
          <w:sz w:val="22"/>
          <w:szCs w:val="22"/>
          <w:u w:val="single"/>
        </w:rPr>
      </w:pPr>
      <w:r w:rsidRPr="007178C7">
        <w:rPr>
          <w:rFonts w:ascii="Arial" w:hAnsi="Arial" w:cs="Arial"/>
          <w:sz w:val="22"/>
          <w:szCs w:val="22"/>
          <w:u w:val="single"/>
        </w:rPr>
        <w:t>Fyzická osoba:</w:t>
      </w:r>
    </w:p>
    <w:p w14:paraId="1CD53CC0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Jméno a příjmení </w:t>
      </w:r>
      <w:r w:rsidRPr="007178C7">
        <w:rPr>
          <w:rFonts w:ascii="Arial" w:hAnsi="Arial" w:cs="Arial"/>
          <w:sz w:val="22"/>
          <w:szCs w:val="22"/>
        </w:rPr>
        <w:tab/>
        <w:t xml:space="preserve">……………………………………………………...           </w:t>
      </w:r>
    </w:p>
    <w:p w14:paraId="3B8863F2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Místo trvalého pobytu</w:t>
      </w:r>
      <w:r w:rsidRPr="007178C7">
        <w:rPr>
          <w:rFonts w:ascii="Arial" w:hAnsi="Arial" w:cs="Arial"/>
          <w:sz w:val="22"/>
          <w:szCs w:val="22"/>
        </w:rPr>
        <w:tab/>
        <w:t>……………………………………………………...</w:t>
      </w:r>
    </w:p>
    <w:p w14:paraId="7A6F1EB7" w14:textId="77777777" w:rsidR="00783218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Datum narození</w:t>
      </w:r>
      <w:r w:rsidRPr="007178C7">
        <w:rPr>
          <w:rFonts w:ascii="Arial" w:hAnsi="Arial" w:cs="Arial"/>
          <w:sz w:val="22"/>
          <w:szCs w:val="22"/>
        </w:rPr>
        <w:tab/>
        <w:t>……………………………………………………...</w:t>
      </w:r>
    </w:p>
    <w:p w14:paraId="13FA5096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</w:p>
    <w:p w14:paraId="04F258F2" w14:textId="77777777" w:rsidR="00783218" w:rsidRPr="00363A28" w:rsidRDefault="00783218" w:rsidP="00783218">
      <w:pPr>
        <w:pStyle w:val="Nadpis2"/>
        <w:rPr>
          <w:rFonts w:ascii="Arial" w:hAnsi="Arial" w:cs="Arial"/>
          <w:color w:val="auto"/>
          <w:sz w:val="22"/>
          <w:szCs w:val="22"/>
          <w:u w:val="single"/>
        </w:rPr>
      </w:pPr>
      <w:r w:rsidRPr="00363A28">
        <w:rPr>
          <w:rFonts w:ascii="Arial" w:hAnsi="Arial" w:cs="Arial"/>
          <w:color w:val="auto"/>
          <w:sz w:val="22"/>
          <w:szCs w:val="22"/>
          <w:u w:val="single"/>
        </w:rPr>
        <w:t>Podnikatel:</w:t>
      </w:r>
    </w:p>
    <w:p w14:paraId="604AF635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Jméno a příjmení (obchodní firma)</w:t>
      </w:r>
      <w:r w:rsidRPr="007178C7">
        <w:rPr>
          <w:rFonts w:ascii="Arial" w:hAnsi="Arial" w:cs="Arial"/>
          <w:sz w:val="22"/>
          <w:szCs w:val="22"/>
        </w:rPr>
        <w:tab/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</w:p>
    <w:p w14:paraId="36D4353B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Sídlo</w:t>
      </w:r>
      <w:r w:rsidRPr="007178C7">
        <w:rPr>
          <w:rFonts w:ascii="Arial" w:hAnsi="Arial" w:cs="Arial"/>
          <w:sz w:val="22"/>
          <w:szCs w:val="22"/>
        </w:rPr>
        <w:tab/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</w:p>
    <w:p w14:paraId="060AFA72" w14:textId="77777777" w:rsidR="00783218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IČO</w:t>
      </w:r>
      <w:r>
        <w:rPr>
          <w:rFonts w:ascii="Arial" w:hAnsi="Arial" w:cs="Arial"/>
          <w:sz w:val="22"/>
          <w:szCs w:val="22"/>
        </w:rPr>
        <w:tab/>
      </w:r>
      <w:r w:rsidRPr="007178C7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...</w:t>
      </w:r>
    </w:p>
    <w:p w14:paraId="6E368B01" w14:textId="77777777" w:rsidR="00783218" w:rsidRPr="007178C7" w:rsidRDefault="00783218" w:rsidP="00783218">
      <w:pPr>
        <w:tabs>
          <w:tab w:val="left" w:pos="3600"/>
        </w:tabs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ab/>
      </w:r>
    </w:p>
    <w:p w14:paraId="3D7F89EB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Dle § 60 odst. 5 žádám o:</w:t>
      </w:r>
    </w:p>
    <w:p w14:paraId="60DACD38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</w:p>
    <w:p w14:paraId="44FFB6CF" w14:textId="77777777" w:rsidR="00783218" w:rsidRPr="007178C7" w:rsidRDefault="00783218" w:rsidP="0078321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úplný výpis (s historií  - bez historie)</w:t>
      </w:r>
    </w:p>
    <w:p w14:paraId="2114F865" w14:textId="77777777" w:rsidR="00783218" w:rsidRPr="007178C7" w:rsidRDefault="00783218" w:rsidP="00783218">
      <w:pPr>
        <w:numPr>
          <w:ilvl w:val="0"/>
          <w:numId w:val="2"/>
        </w:numPr>
        <w:ind w:left="714" w:hanging="357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úplný výpis s ostatními údaji dle § 60 odst. 3, písm. b)</w:t>
      </w:r>
    </w:p>
    <w:p w14:paraId="3C8A0253" w14:textId="77777777" w:rsidR="00783218" w:rsidRPr="007178C7" w:rsidRDefault="00783218" w:rsidP="00783218">
      <w:pPr>
        <w:ind w:left="714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právní zájem…………………………………………………………………………………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…..</w:t>
      </w:r>
      <w:proofErr w:type="gramEnd"/>
    </w:p>
    <w:p w14:paraId="1587F682" w14:textId="77777777" w:rsidR="00783218" w:rsidRPr="007178C7" w:rsidRDefault="00783218" w:rsidP="0078321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částečný výpis (s historií - bez historie)</w:t>
      </w:r>
    </w:p>
    <w:p w14:paraId="1C08903A" w14:textId="77777777" w:rsidR="00783218" w:rsidRPr="007178C7" w:rsidRDefault="00783218" w:rsidP="00783218">
      <w:pPr>
        <w:ind w:left="357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……….……………………………………………….………………………………………….</w:t>
      </w:r>
    </w:p>
    <w:p w14:paraId="0F91C0FD" w14:textId="77777777" w:rsidR="00783218" w:rsidRPr="007178C7" w:rsidRDefault="00783218" w:rsidP="00783218">
      <w:pPr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částečný výpis (s historií – bez historie) s ostatními údaji dle § 60 odst. 3, písm. b)</w:t>
      </w:r>
    </w:p>
    <w:p w14:paraId="65A55B10" w14:textId="77777777" w:rsidR="00783218" w:rsidRPr="007178C7" w:rsidRDefault="00783218" w:rsidP="00783218">
      <w:pPr>
        <w:ind w:left="720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právní zájem…………………………………………………………………………………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…..</w:t>
      </w:r>
      <w:proofErr w:type="gramEnd"/>
    </w:p>
    <w:p w14:paraId="13A354A6" w14:textId="77777777" w:rsidR="00783218" w:rsidRPr="007178C7" w:rsidRDefault="00783218" w:rsidP="00783218">
      <w:pPr>
        <w:numPr>
          <w:ilvl w:val="0"/>
          <w:numId w:val="2"/>
        </w:numPr>
        <w:ind w:left="714" w:hanging="357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potvrzení o určitém zápisu, popřípadě potvrzení o tom, že v rejstříku určitý zápis není</w:t>
      </w:r>
    </w:p>
    <w:p w14:paraId="7BF323FE" w14:textId="77777777" w:rsidR="00783218" w:rsidRPr="007178C7" w:rsidRDefault="00783218" w:rsidP="00783218">
      <w:pPr>
        <w:numPr>
          <w:ilvl w:val="0"/>
          <w:numId w:val="2"/>
        </w:numPr>
        <w:ind w:left="714" w:hanging="357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potvrzení o určitém zápisu, popřípadě potvrzení o tom, že v rejstříku určitý zápis není </w:t>
      </w:r>
      <w:r>
        <w:rPr>
          <w:rFonts w:ascii="Arial" w:hAnsi="Arial" w:cs="Arial"/>
          <w:sz w:val="22"/>
          <w:szCs w:val="22"/>
        </w:rPr>
        <w:br/>
      </w:r>
      <w:r w:rsidRPr="007178C7">
        <w:rPr>
          <w:rFonts w:ascii="Arial" w:hAnsi="Arial" w:cs="Arial"/>
          <w:sz w:val="22"/>
          <w:szCs w:val="22"/>
        </w:rPr>
        <w:t>dle § 60 odst.</w:t>
      </w:r>
      <w:r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3, písm. b)</w:t>
      </w:r>
    </w:p>
    <w:p w14:paraId="39B8B040" w14:textId="77777777" w:rsidR="00783218" w:rsidRDefault="00783218" w:rsidP="00783218">
      <w:pPr>
        <w:ind w:left="714"/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právní zájem …………………………………………………………………………………....</w:t>
      </w:r>
    </w:p>
    <w:p w14:paraId="7D4E4D28" w14:textId="77777777" w:rsidR="00783218" w:rsidRPr="007178C7" w:rsidRDefault="00783218" w:rsidP="00783218">
      <w:pPr>
        <w:ind w:left="714"/>
        <w:rPr>
          <w:rFonts w:ascii="Arial" w:hAnsi="Arial" w:cs="Arial"/>
          <w:sz w:val="22"/>
          <w:szCs w:val="22"/>
        </w:rPr>
      </w:pPr>
    </w:p>
    <w:p w14:paraId="3FF2E36E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na </w:t>
      </w:r>
      <w:proofErr w:type="gramStart"/>
      <w:r w:rsidRPr="007178C7">
        <w:rPr>
          <w:rFonts w:ascii="Arial" w:hAnsi="Arial" w:cs="Arial"/>
          <w:sz w:val="22"/>
          <w:szCs w:val="22"/>
        </w:rPr>
        <w:t xml:space="preserve">podnikatele: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7178C7">
        <w:rPr>
          <w:rFonts w:ascii="Arial" w:hAnsi="Arial" w:cs="Arial"/>
          <w:sz w:val="22"/>
          <w:szCs w:val="22"/>
        </w:rPr>
        <w:t xml:space="preserve"> jméno</w:t>
      </w:r>
      <w:proofErr w:type="gramEnd"/>
      <w:r w:rsidRPr="007178C7">
        <w:rPr>
          <w:rFonts w:ascii="Arial" w:hAnsi="Arial" w:cs="Arial"/>
          <w:sz w:val="22"/>
          <w:szCs w:val="22"/>
        </w:rPr>
        <w:t xml:space="preserve"> a příjmení</w:t>
      </w:r>
    </w:p>
    <w:p w14:paraId="640BBC04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(obchodní firma)</w:t>
      </w:r>
      <w:r>
        <w:rPr>
          <w:rFonts w:ascii="Arial" w:hAnsi="Arial" w:cs="Arial"/>
          <w:sz w:val="22"/>
          <w:szCs w:val="22"/>
        </w:rPr>
        <w:tab/>
      </w:r>
      <w:r w:rsidRPr="007178C7"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…..</w:t>
      </w:r>
      <w:proofErr w:type="gramEnd"/>
    </w:p>
    <w:p w14:paraId="3138C31D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bydliště (sídlo)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178C7"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…..</w:t>
      </w:r>
      <w:proofErr w:type="gramEnd"/>
      <w:r w:rsidRPr="007178C7">
        <w:rPr>
          <w:rFonts w:ascii="Arial" w:hAnsi="Arial" w:cs="Arial"/>
          <w:sz w:val="22"/>
          <w:szCs w:val="22"/>
        </w:rPr>
        <w:t xml:space="preserve"> </w:t>
      </w:r>
    </w:p>
    <w:p w14:paraId="69A20B52" w14:textId="77777777" w:rsidR="00783218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        IČ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7178C7">
        <w:rPr>
          <w:rFonts w:ascii="Arial" w:hAnsi="Arial" w:cs="Arial"/>
          <w:sz w:val="22"/>
          <w:szCs w:val="22"/>
        </w:rPr>
        <w:t>…………………………………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…..</w:t>
      </w:r>
      <w:proofErr w:type="gramEnd"/>
    </w:p>
    <w:p w14:paraId="08993630" w14:textId="77777777" w:rsidR="00783218" w:rsidRDefault="00783218" w:rsidP="00783218">
      <w:pPr>
        <w:rPr>
          <w:rFonts w:ascii="Arial" w:hAnsi="Arial" w:cs="Arial"/>
          <w:sz w:val="22"/>
          <w:szCs w:val="22"/>
        </w:rPr>
      </w:pPr>
    </w:p>
    <w:p w14:paraId="78C08A67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</w:p>
    <w:p w14:paraId="0D8A8FC0" w14:textId="33968B8B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V …………………………………</w:t>
      </w:r>
      <w:r w:rsidR="002A4476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dne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             …</w:t>
      </w:r>
      <w:proofErr w:type="gramEnd"/>
      <w:r w:rsidRPr="007178C7">
        <w:rPr>
          <w:rFonts w:ascii="Arial" w:hAnsi="Arial" w:cs="Arial"/>
          <w:sz w:val="22"/>
          <w:szCs w:val="22"/>
        </w:rPr>
        <w:t>………………………………………</w:t>
      </w:r>
    </w:p>
    <w:p w14:paraId="17B975D2" w14:textId="317431E8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 xml:space="preserve">    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 xml:space="preserve"> podpis žadatele</w:t>
      </w:r>
    </w:p>
    <w:p w14:paraId="40E9AE30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</w:p>
    <w:p w14:paraId="5FCC4A6B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Prohlašuji, že žádám o první výpis z živnostenského rejstříku.</w:t>
      </w:r>
    </w:p>
    <w:p w14:paraId="3B4FC2B0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</w:t>
      </w:r>
    </w:p>
    <w:p w14:paraId="7DECAF47" w14:textId="3F3D73F6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V …………………………………</w:t>
      </w:r>
      <w:r w:rsidR="002A4476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dne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             …</w:t>
      </w:r>
      <w:proofErr w:type="gramEnd"/>
      <w:r w:rsidRPr="007178C7">
        <w:rPr>
          <w:rFonts w:ascii="Arial" w:hAnsi="Arial" w:cs="Arial"/>
          <w:sz w:val="22"/>
          <w:szCs w:val="22"/>
        </w:rPr>
        <w:t>………………………………………</w:t>
      </w:r>
    </w:p>
    <w:p w14:paraId="7C0D32B9" w14:textId="3775DEBB" w:rsidR="00783218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 xml:space="preserve">    podpis žadatele</w:t>
      </w:r>
    </w:p>
    <w:p w14:paraId="215FCDD5" w14:textId="7777777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</w:p>
    <w:p w14:paraId="73682A22" w14:textId="77777777" w:rsidR="00783218" w:rsidRPr="00C42D4E" w:rsidRDefault="00783218" w:rsidP="00783218">
      <w:pPr>
        <w:contextualSpacing/>
        <w:jc w:val="both"/>
        <w:rPr>
          <w:rStyle w:val="Hypertextovodkaz"/>
          <w:rFonts w:eastAsia="Arial"/>
          <w:sz w:val="22"/>
          <w:szCs w:val="22"/>
          <w:u w:val="none"/>
        </w:rPr>
      </w:pPr>
      <w:r w:rsidRPr="00C42D4E">
        <w:rPr>
          <w:rFonts w:ascii="Arial" w:hAnsi="Arial" w:cs="Arial"/>
          <w:i/>
          <w:sz w:val="22"/>
          <w:szCs w:val="22"/>
        </w:rPr>
        <w:t xml:space="preserve">Zpracování výše uvedených osobních údajů je prováděno na základě právní povinnosti. Osobní údaje budou používány po dobu vyřizování příslušné agendy a následně uloženy po dobu skartační lhůty. Ostatní práva a povinnosti při zpracování osobních údajů naleznete na webových stránkách města </w:t>
      </w:r>
      <w:r w:rsidRPr="00C42D4E">
        <w:rPr>
          <w:rStyle w:val="Hypertextovodkaz"/>
          <w:rFonts w:ascii="Arial" w:eastAsia="Arial" w:hAnsi="Arial" w:cs="Arial"/>
          <w:i/>
          <w:sz w:val="22"/>
          <w:szCs w:val="22"/>
        </w:rPr>
        <w:t>https://</w:t>
      </w:r>
      <w:hyperlink r:id="rId7" w:history="1">
        <w:r w:rsidRPr="00C42D4E">
          <w:rPr>
            <w:rStyle w:val="Hypertextovodkaz"/>
            <w:rFonts w:ascii="Arial" w:eastAsia="Arial" w:hAnsi="Arial" w:cs="Arial"/>
            <w:i/>
            <w:sz w:val="22"/>
            <w:szCs w:val="22"/>
          </w:rPr>
          <w:t>www.novyjicin.cz</w:t>
        </w:r>
      </w:hyperlink>
      <w:r w:rsidRPr="00C42D4E">
        <w:rPr>
          <w:rStyle w:val="Hypertextovodkaz"/>
          <w:rFonts w:ascii="Arial" w:eastAsia="Arial" w:hAnsi="Arial" w:cs="Arial"/>
          <w:i/>
          <w:sz w:val="22"/>
          <w:szCs w:val="22"/>
        </w:rPr>
        <w:t>/</w:t>
      </w:r>
      <w:r w:rsidRPr="00C42D4E">
        <w:rPr>
          <w:rStyle w:val="Hypertextovodkaz"/>
          <w:rFonts w:ascii="Arial" w:eastAsia="Arial" w:hAnsi="Arial" w:cs="Arial"/>
          <w:sz w:val="22"/>
          <w:szCs w:val="22"/>
          <w:u w:val="none"/>
        </w:rPr>
        <w:t>.</w:t>
      </w:r>
    </w:p>
    <w:p w14:paraId="7E255EAC" w14:textId="77777777" w:rsidR="00783218" w:rsidRPr="00D44A25" w:rsidRDefault="00783218" w:rsidP="00783218">
      <w:pPr>
        <w:contextualSpacing/>
        <w:jc w:val="both"/>
        <w:rPr>
          <w:rStyle w:val="Hypertextovodkaz"/>
          <w:rFonts w:eastAsia="Arial"/>
          <w:sz w:val="22"/>
          <w:szCs w:val="22"/>
        </w:rPr>
      </w:pPr>
      <w:bookmarkStart w:id="0" w:name="_GoBack"/>
      <w:bookmarkEnd w:id="0"/>
    </w:p>
    <w:p w14:paraId="7AADE44B" w14:textId="77777777" w:rsidR="00783218" w:rsidRPr="00D44A25" w:rsidRDefault="00783218" w:rsidP="00783218">
      <w:pPr>
        <w:rPr>
          <w:rFonts w:ascii="Arial" w:hAnsi="Arial" w:cs="Arial"/>
          <w:sz w:val="22"/>
          <w:szCs w:val="22"/>
        </w:rPr>
      </w:pPr>
    </w:p>
    <w:p w14:paraId="7C1BFC2A" w14:textId="05D45E97" w:rsidR="00783218" w:rsidRPr="007178C7" w:rsidRDefault="00783218" w:rsidP="00783218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>V …………………………………</w:t>
      </w:r>
      <w:r w:rsidR="002A4476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dne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>………………</w:t>
      </w:r>
      <w:proofErr w:type="gramStart"/>
      <w:r w:rsidRPr="007178C7">
        <w:rPr>
          <w:rFonts w:ascii="Arial" w:hAnsi="Arial" w:cs="Arial"/>
          <w:sz w:val="22"/>
          <w:szCs w:val="22"/>
        </w:rPr>
        <w:t>…             …</w:t>
      </w:r>
      <w:proofErr w:type="gramEnd"/>
      <w:r w:rsidRPr="007178C7">
        <w:rPr>
          <w:rFonts w:ascii="Arial" w:hAnsi="Arial" w:cs="Arial"/>
          <w:sz w:val="22"/>
          <w:szCs w:val="22"/>
        </w:rPr>
        <w:t>………………………………………</w:t>
      </w:r>
    </w:p>
    <w:p w14:paraId="7C3EBBA4" w14:textId="3C6B2EE3" w:rsidR="00624CAC" w:rsidRPr="00DB1F0E" w:rsidRDefault="00783218" w:rsidP="00660B41">
      <w:pPr>
        <w:rPr>
          <w:rFonts w:ascii="Arial" w:hAnsi="Arial" w:cs="Arial"/>
          <w:sz w:val="22"/>
          <w:szCs w:val="22"/>
        </w:rPr>
      </w:pPr>
      <w:r w:rsidRPr="007178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</w:t>
      </w:r>
      <w:r w:rsidR="00C42D4E">
        <w:rPr>
          <w:rFonts w:ascii="Arial" w:hAnsi="Arial" w:cs="Arial"/>
          <w:sz w:val="22"/>
          <w:szCs w:val="22"/>
        </w:rPr>
        <w:t xml:space="preserve"> </w:t>
      </w:r>
      <w:r w:rsidRPr="007178C7">
        <w:rPr>
          <w:rFonts w:ascii="Arial" w:hAnsi="Arial" w:cs="Arial"/>
          <w:sz w:val="22"/>
          <w:szCs w:val="22"/>
        </w:rPr>
        <w:t xml:space="preserve">     podpis žadatele</w:t>
      </w:r>
    </w:p>
    <w:sectPr w:rsidR="00624CAC" w:rsidRPr="00DB1F0E" w:rsidSect="00BF23F3">
      <w:headerReference w:type="default" r:id="rId8"/>
      <w:footerReference w:type="default" r:id="rId9"/>
      <w:pgSz w:w="11906" w:h="16838"/>
      <w:pgMar w:top="2410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F412C1" w14:textId="77777777" w:rsidR="00310964" w:rsidRDefault="00310964" w:rsidP="00F610D6">
      <w:r>
        <w:separator/>
      </w:r>
    </w:p>
  </w:endnote>
  <w:endnote w:type="continuationSeparator" w:id="0">
    <w:p w14:paraId="48AFFC7B" w14:textId="77777777" w:rsidR="00310964" w:rsidRDefault="00310964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7E28EB" w14:paraId="02D8D0FA" w14:textId="77777777" w:rsidTr="00654291">
      <w:tc>
        <w:tcPr>
          <w:tcW w:w="2836" w:type="dxa"/>
        </w:tcPr>
        <w:p w14:paraId="6D206DD9" w14:textId="77777777" w:rsidR="00D15377" w:rsidRPr="00363A28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363A28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1022FE58" w14:textId="77777777" w:rsidR="00D15377" w:rsidRPr="00363A2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363A28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298427A6" w14:textId="77777777" w:rsidR="00D15377" w:rsidRPr="00363A2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363A28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4DF1CF30" w14:textId="77777777" w:rsidR="00D15377" w:rsidRPr="00363A28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363A28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363A28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50A65401" w14:textId="77777777" w:rsidR="00D15377" w:rsidRPr="00363A28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17F195F7" w14:textId="77777777" w:rsidR="00D15377" w:rsidRPr="00363A28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363A28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2A12D1EA" w14:textId="77777777" w:rsidR="00D15377" w:rsidRPr="00363A28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363A28">
            <w:rPr>
              <w:rFonts w:ascii="Arial" w:hAnsi="Arial" w:cs="Arial"/>
              <w:sz w:val="18"/>
              <w:szCs w:val="18"/>
            </w:rPr>
            <w:t>ISDS: ywmb4nc</w:t>
          </w:r>
        </w:p>
        <w:p w14:paraId="2F0BC5CA" w14:textId="77777777" w:rsidR="00D15377" w:rsidRPr="00363A28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363A28">
            <w:rPr>
              <w:rFonts w:ascii="Arial" w:hAnsi="Arial" w:cs="Arial"/>
              <w:sz w:val="18"/>
              <w:szCs w:val="18"/>
            </w:rPr>
            <w:fldChar w:fldCharType="begin"/>
          </w:r>
          <w:r w:rsidR="007931ED" w:rsidRPr="00363A28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363A28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363A2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71AFB0AB" w14:textId="77777777" w:rsidR="00D15377" w:rsidRPr="00363A28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363A28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363A28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7C198B99" w14:textId="77777777" w:rsidR="00D15377" w:rsidRPr="00363A28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7B0D79F8" w14:textId="77777777" w:rsidR="00D15377" w:rsidRPr="00363A28" w:rsidRDefault="00310964" w:rsidP="00D15377">
          <w:pPr>
            <w:rPr>
              <w:rFonts w:ascii="Arial" w:hAnsi="Arial" w:cs="Arial"/>
              <w:b/>
              <w:sz w:val="18"/>
              <w:szCs w:val="18"/>
            </w:rPr>
          </w:pPr>
          <w:hyperlink r:id="rId1" w:history="1">
            <w:r w:rsidR="00D15377" w:rsidRPr="00363A28">
              <w:rPr>
                <w:rStyle w:val="Hypertextovodkaz"/>
                <w:rFonts w:ascii="Arial" w:hAnsi="Arial" w:cs="Arial"/>
                <w:b/>
                <w:bCs/>
                <w:color w:val="auto"/>
                <w:sz w:val="18"/>
                <w:szCs w:val="18"/>
                <w:u w:val="none"/>
              </w:rPr>
              <w:t>WWW.NOVYJICIN.CZ</w:t>
            </w:r>
          </w:hyperlink>
        </w:p>
        <w:p w14:paraId="4F0D1601" w14:textId="77777777" w:rsidR="00D15377" w:rsidRPr="00363A28" w:rsidRDefault="00525DDB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363A28">
            <w:rPr>
              <w:rFonts w:ascii="Arial" w:hAnsi="Arial" w:cs="Arial"/>
              <w:sz w:val="18"/>
              <w:szCs w:val="18"/>
            </w:rPr>
            <w:fldChar w:fldCharType="begin"/>
          </w:r>
          <w:r w:rsidR="005757EE" w:rsidRPr="00363A28">
            <w:rPr>
              <w:rFonts w:ascii="Arial" w:hAnsi="Arial" w:cs="Arial"/>
              <w:sz w:val="18"/>
              <w:szCs w:val="18"/>
            </w:rPr>
            <w:instrText>HYPERLINK "D:\\Users\\LenovoG50\\Documents\\DATA 2020\\mesto novy jicin\\canik_final\\DOCX šablony ke schválení\\DOCX s╠îablony ke schva╠üleni╠ü\\Hotovo - Ke schva╠üleni╠ü\\facebook.com\\novyjicin"</w:instrText>
          </w:r>
          <w:r w:rsidRPr="00363A28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363A2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363A28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44120865" w14:textId="77777777" w:rsidR="00D15377" w:rsidRPr="00363A28" w:rsidRDefault="00525DDB" w:rsidP="00D15377">
          <w:pPr>
            <w:rPr>
              <w:rFonts w:ascii="Arial" w:hAnsi="Arial" w:cs="Arial"/>
              <w:sz w:val="18"/>
              <w:szCs w:val="18"/>
            </w:rPr>
          </w:pPr>
          <w:r w:rsidRPr="00363A28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363A28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52D5C8D5" w14:textId="77777777" w:rsidR="00D15377" w:rsidRPr="007E28EB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540AA" w14:textId="77777777" w:rsidR="00310964" w:rsidRDefault="00310964" w:rsidP="00F610D6">
      <w:r>
        <w:separator/>
      </w:r>
    </w:p>
  </w:footnote>
  <w:footnote w:type="continuationSeparator" w:id="0">
    <w:p w14:paraId="6C650348" w14:textId="77777777" w:rsidR="00310964" w:rsidRDefault="00310964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B43EF5" w14:textId="53290280" w:rsidR="00157EA4" w:rsidRPr="00363A28" w:rsidRDefault="00660B41" w:rsidP="00783218">
    <w:pPr>
      <w:framePr w:hSpace="142" w:wrap="around" w:vAnchor="page" w:hAnchor="page" w:x="2094" w:y="1636"/>
      <w:rPr>
        <w:rFonts w:ascii="Arial" w:hAnsi="Arial" w:cs="Arial"/>
        <w:sz w:val="20"/>
        <w:szCs w:val="20"/>
      </w:rPr>
    </w:pPr>
    <w:r w:rsidRPr="00363A28">
      <w:rPr>
        <w:rFonts w:ascii="Arial" w:hAnsi="Arial" w:cs="Arial"/>
        <w:sz w:val="20"/>
        <w:szCs w:val="20"/>
      </w:rPr>
      <w:t>Obecní živnostenský úřad</w:t>
    </w:r>
  </w:p>
  <w:p w14:paraId="3BE00D6C" w14:textId="7B90BCD5" w:rsidR="009963F4" w:rsidRPr="007E28EB" w:rsidRDefault="00783218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9264" behindDoc="1" locked="0" layoutInCell="1" allowOverlap="1" wp14:anchorId="7AA943F1" wp14:editId="678B9D83">
          <wp:simplePos x="0" y="0"/>
          <wp:positionH relativeFrom="column">
            <wp:posOffset>-714375</wp:posOffset>
          </wp:positionH>
          <wp:positionV relativeFrom="paragraph">
            <wp:posOffset>340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D6FB663" w14:textId="77777777" w:rsidR="00157EA4" w:rsidRPr="007E28EB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573D07"/>
    <w:multiLevelType w:val="hybridMultilevel"/>
    <w:tmpl w:val="8656F140"/>
    <w:lvl w:ilvl="0" w:tplc="EBBC3C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3F3"/>
    <w:rsid w:val="0000124E"/>
    <w:rsid w:val="00037347"/>
    <w:rsid w:val="00042C8A"/>
    <w:rsid w:val="000F196B"/>
    <w:rsid w:val="00157EA4"/>
    <w:rsid w:val="001725D4"/>
    <w:rsid w:val="001A368B"/>
    <w:rsid w:val="0024713C"/>
    <w:rsid w:val="00286567"/>
    <w:rsid w:val="002A4476"/>
    <w:rsid w:val="00310964"/>
    <w:rsid w:val="00363A28"/>
    <w:rsid w:val="003A765C"/>
    <w:rsid w:val="00430C08"/>
    <w:rsid w:val="004A2B7C"/>
    <w:rsid w:val="004F53E5"/>
    <w:rsid w:val="00525DDB"/>
    <w:rsid w:val="005613D7"/>
    <w:rsid w:val="005757EE"/>
    <w:rsid w:val="005E63F6"/>
    <w:rsid w:val="00624CAC"/>
    <w:rsid w:val="00660B41"/>
    <w:rsid w:val="0067441C"/>
    <w:rsid w:val="006B0918"/>
    <w:rsid w:val="0074473B"/>
    <w:rsid w:val="00776700"/>
    <w:rsid w:val="00783218"/>
    <w:rsid w:val="007931ED"/>
    <w:rsid w:val="007E28EB"/>
    <w:rsid w:val="00853AFB"/>
    <w:rsid w:val="00904A96"/>
    <w:rsid w:val="009368EC"/>
    <w:rsid w:val="00971F2C"/>
    <w:rsid w:val="009963F4"/>
    <w:rsid w:val="00996E93"/>
    <w:rsid w:val="00A1626B"/>
    <w:rsid w:val="00A4257B"/>
    <w:rsid w:val="00B2416F"/>
    <w:rsid w:val="00B7110B"/>
    <w:rsid w:val="00B82677"/>
    <w:rsid w:val="00BD316A"/>
    <w:rsid w:val="00BF23F3"/>
    <w:rsid w:val="00C42D4E"/>
    <w:rsid w:val="00D05EBF"/>
    <w:rsid w:val="00D15377"/>
    <w:rsid w:val="00DB1F0E"/>
    <w:rsid w:val="00F610D6"/>
    <w:rsid w:val="00F71684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C07E53"/>
  <w15:docId w15:val="{688BF578-F193-4693-AD22-41CB1B4B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F2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F23F3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832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931ED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BF23F3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BF23F3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BF23F3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BF23F3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BF23F3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8321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D:\Users\LenovoG50\Documents\DATA%202020\mesto%20novy%20jicin\canik_final\DOCX%20&#353;ablony%20ke%20schv&#225;len&#237;\DOCX%20s&#9568;&#238;ablony%20ke%20schva&#9568;&#252;leni&#9568;&#252;\Hotovo%20-%20Ke%20schva&#9568;&#252;leni&#9568;&#252;\WWW.NOVYJICIN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os.NOVYJICIN\AppData\Local\Microsoft\Windows\Temporary%20Internet%20Files\Content.IE5\XZOIZ2B5\novyjicin-mestsky-urad-samosprava%20(1)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novyjicin-mestsky-urad-samosprava (1)</Template>
  <TotalTime>5</TotalTime>
  <Pages>1</Pages>
  <Words>332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Zdeněk Petroš</dc:creator>
  <cp:lastModifiedBy>Lucie Dobešová</cp:lastModifiedBy>
  <cp:revision>6</cp:revision>
  <cp:lastPrinted>2021-05-28T06:16:00Z</cp:lastPrinted>
  <dcterms:created xsi:type="dcterms:W3CDTF">2021-05-28T07:05:00Z</dcterms:created>
  <dcterms:modified xsi:type="dcterms:W3CDTF">2023-02-08T07:44:00Z</dcterms:modified>
</cp:coreProperties>
</file>