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4889B" w14:textId="77777777" w:rsidR="00BD7D96" w:rsidRPr="00435018" w:rsidRDefault="00BD7D96" w:rsidP="00BD7D96">
      <w:pPr>
        <w:spacing w:line="360" w:lineRule="auto"/>
        <w:jc w:val="center"/>
        <w:rPr>
          <w:rFonts w:ascii="Arial" w:hAnsi="Arial" w:cs="Arial"/>
          <w:caps/>
          <w:sz w:val="18"/>
          <w:szCs w:val="20"/>
        </w:rPr>
      </w:pPr>
      <w:r w:rsidRPr="00435018">
        <w:rPr>
          <w:rFonts w:ascii="Arial" w:hAnsi="Arial" w:cs="Arial"/>
          <w:b/>
          <w:bCs/>
          <w:szCs w:val="28"/>
        </w:rPr>
        <w:t xml:space="preserve">Žádost o přidělení sběrné nádoby, </w:t>
      </w:r>
      <w:r>
        <w:rPr>
          <w:rFonts w:ascii="Arial" w:hAnsi="Arial" w:cs="Arial"/>
          <w:b/>
          <w:bCs/>
          <w:szCs w:val="28"/>
        </w:rPr>
        <w:t>QR</w:t>
      </w:r>
      <w:r w:rsidRPr="00435018">
        <w:rPr>
          <w:rFonts w:ascii="Arial" w:hAnsi="Arial" w:cs="Arial"/>
          <w:b/>
          <w:bCs/>
          <w:szCs w:val="28"/>
        </w:rPr>
        <w:t xml:space="preserve"> kódu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3752"/>
      </w:tblGrid>
      <w:tr w:rsidR="00BD7D96" w:rsidRPr="00FA2539" w14:paraId="04A30BBB" w14:textId="77777777" w:rsidTr="0070042B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A31C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 xml:space="preserve">Příjmení, jméno:                                  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4C4D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Var</w:t>
            </w:r>
            <w:r>
              <w:rPr>
                <w:rFonts w:ascii="Arial" w:hAnsi="Arial" w:cs="Arial"/>
                <w:sz w:val="22"/>
              </w:rPr>
              <w:t>.</w:t>
            </w:r>
            <w:r w:rsidRPr="00435018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435018">
              <w:rPr>
                <w:rFonts w:ascii="Arial" w:hAnsi="Arial" w:cs="Arial"/>
                <w:sz w:val="22"/>
              </w:rPr>
              <w:t>symbol</w:t>
            </w:r>
            <w:proofErr w:type="gramEnd"/>
            <w:r w:rsidRPr="00435018">
              <w:rPr>
                <w:rFonts w:ascii="Arial" w:hAnsi="Arial" w:cs="Arial"/>
                <w:sz w:val="22"/>
              </w:rPr>
              <w:t>:</w:t>
            </w:r>
          </w:p>
        </w:tc>
      </w:tr>
      <w:tr w:rsidR="00BD7D96" w:rsidRPr="00FA2539" w14:paraId="6A0C8AE6" w14:textId="77777777" w:rsidTr="0070042B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ABAB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Místo trvalého pobytu: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BBCD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Stávající počet popelnic s QR kódem:</w:t>
            </w:r>
          </w:p>
        </w:tc>
      </w:tr>
      <w:tr w:rsidR="00BD7D96" w:rsidRPr="00FA2539" w14:paraId="5EFFA01D" w14:textId="77777777" w:rsidTr="0070042B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9B2D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435018">
              <w:rPr>
                <w:rFonts w:ascii="Arial" w:hAnsi="Arial" w:cs="Arial"/>
                <w:b/>
                <w:sz w:val="22"/>
              </w:rPr>
              <w:t>Adresa pro umístění nádoby, QR kódu*</w:t>
            </w:r>
          </w:p>
          <w:p w14:paraId="030316B2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Ulice: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5C32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Číslo orientační/popisné:</w:t>
            </w:r>
          </w:p>
        </w:tc>
      </w:tr>
      <w:tr w:rsidR="00BD7D96" w:rsidRPr="00FA2539" w14:paraId="2DC6C2EE" w14:textId="77777777" w:rsidTr="0070042B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60FD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Část obce: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8554" w14:textId="77777777" w:rsidR="00BD7D96" w:rsidRPr="00435018" w:rsidRDefault="00BD7D96" w:rsidP="0070042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PSČ:</w:t>
            </w:r>
          </w:p>
        </w:tc>
      </w:tr>
    </w:tbl>
    <w:p w14:paraId="3D30EF04" w14:textId="77777777" w:rsidR="00BD7D96" w:rsidRDefault="00BD7D96" w:rsidP="00BD7D96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 w:rsidRPr="00D55FBD">
        <w:rPr>
          <w:rFonts w:ascii="Arial" w:hAnsi="Arial" w:cs="Arial"/>
          <w:sz w:val="20"/>
          <w:szCs w:val="22"/>
        </w:rPr>
        <w:t>*v případě, shody místa trvalého pobytu s adresou umístění, vyplnit pouze adresu pro umístění nádoby, QR kódu</w:t>
      </w:r>
    </w:p>
    <w:p w14:paraId="194E3C08" w14:textId="77777777" w:rsidR="00BD7D96" w:rsidRPr="00D55FBD" w:rsidRDefault="00BD7D96" w:rsidP="00BD7D96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Ž</w:t>
      </w:r>
      <w:r w:rsidRPr="00435018">
        <w:rPr>
          <w:rFonts w:ascii="Arial" w:hAnsi="Arial" w:cs="Arial"/>
          <w:b/>
          <w:bCs/>
          <w:sz w:val="22"/>
          <w:szCs w:val="22"/>
        </w:rPr>
        <w:t>ádám o přidělení:</w:t>
      </w:r>
    </w:p>
    <w:p w14:paraId="6961AEA2" w14:textId="77777777" w:rsidR="00BD7D96" w:rsidRPr="00435018" w:rsidRDefault="00BD7D96" w:rsidP="00BD7D9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odpadní nádoby včetně QR kódu na popelnici, kontejner** v počtu _____ (ks) pro _____ (osob)  </w:t>
      </w:r>
    </w:p>
    <w:p w14:paraId="637571BD" w14:textId="77777777" w:rsidR="00BD7D96" w:rsidRPr="00435018" w:rsidRDefault="00BD7D96" w:rsidP="00BD7D96">
      <w:pPr>
        <w:numPr>
          <w:ilvl w:val="0"/>
          <w:numId w:val="2"/>
        </w:numPr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QR kódu na popelnici, kontejner** v počtu _____ (ks) pro _____ (osob) </w:t>
      </w:r>
    </w:p>
    <w:p w14:paraId="2B99474A" w14:textId="77777777" w:rsidR="00BD7D96" w:rsidRDefault="00BD7D96" w:rsidP="00BD7D96">
      <w:pPr>
        <w:spacing w:line="240" w:lineRule="atLeast"/>
        <w:ind w:firstLine="420"/>
        <w:jc w:val="both"/>
        <w:rPr>
          <w:rFonts w:ascii="Arial" w:hAnsi="Arial" w:cs="Arial"/>
          <w:bCs/>
          <w:sz w:val="22"/>
          <w:szCs w:val="22"/>
        </w:rPr>
      </w:pPr>
    </w:p>
    <w:p w14:paraId="32509D61" w14:textId="77777777" w:rsidR="00BD7D96" w:rsidRPr="00435018" w:rsidRDefault="00BD7D96" w:rsidP="00BD7D96">
      <w:pPr>
        <w:spacing w:line="240" w:lineRule="atLeast"/>
        <w:ind w:firstLine="420"/>
        <w:jc w:val="both"/>
        <w:rPr>
          <w:rFonts w:ascii="Arial" w:hAnsi="Arial" w:cs="Arial"/>
          <w:b/>
          <w:bCs/>
          <w:sz w:val="20"/>
          <w:szCs w:val="22"/>
        </w:rPr>
      </w:pPr>
      <w:r w:rsidRPr="00435018">
        <w:rPr>
          <w:rFonts w:ascii="Arial" w:hAnsi="Arial" w:cs="Arial"/>
          <w:bCs/>
          <w:sz w:val="22"/>
          <w:szCs w:val="22"/>
        </w:rPr>
        <w:t xml:space="preserve">**podtrhnout poptávané </w:t>
      </w:r>
      <w:r w:rsidRPr="00435018">
        <w:rPr>
          <w:rFonts w:ascii="Arial" w:hAnsi="Arial" w:cs="Arial"/>
          <w:sz w:val="20"/>
          <w:szCs w:val="22"/>
        </w:rPr>
        <w:t>(pozn.: koeficient 1 popelnice pro 5 osob, 1 kontejner pro 23-46 osob)</w:t>
      </w:r>
    </w:p>
    <w:p w14:paraId="59B24E41" w14:textId="77777777" w:rsidR="00BD7D96" w:rsidRPr="00435018" w:rsidRDefault="00BD7D96" w:rsidP="00BD7D96">
      <w:pPr>
        <w:spacing w:before="120" w:line="360" w:lineRule="auto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z důvodu: </w:t>
      </w:r>
    </w:p>
    <w:p w14:paraId="28710069" w14:textId="77777777" w:rsidR="00BD7D96" w:rsidRPr="00435018" w:rsidRDefault="00BD7D96" w:rsidP="00BD7D96">
      <w:pPr>
        <w:numPr>
          <w:ilvl w:val="0"/>
          <w:numId w:val="3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přistěhování,  </w:t>
      </w:r>
    </w:p>
    <w:p w14:paraId="12298C19" w14:textId="77777777" w:rsidR="00BD7D96" w:rsidRPr="00435018" w:rsidRDefault="00BD7D96" w:rsidP="00BD7D96">
      <w:pPr>
        <w:numPr>
          <w:ilvl w:val="0"/>
          <w:numId w:val="3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žádnou popelnici jsem dosud neměl (a),</w:t>
      </w:r>
    </w:p>
    <w:p w14:paraId="5EF0474A" w14:textId="77777777" w:rsidR="00BD7D96" w:rsidRPr="00435018" w:rsidRDefault="00BD7D96" w:rsidP="00BD7D96">
      <w:pPr>
        <w:numPr>
          <w:ilvl w:val="0"/>
          <w:numId w:val="3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jiné _________________________________________________</w:t>
      </w:r>
    </w:p>
    <w:p w14:paraId="42EBC22A" w14:textId="77777777" w:rsidR="00BD7D96" w:rsidRPr="00435018" w:rsidRDefault="00BD7D96" w:rsidP="00BD7D96">
      <w:pPr>
        <w:numPr>
          <w:ilvl w:val="0"/>
          <w:numId w:val="3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nedostačující kapacity </w:t>
      </w:r>
      <w:r w:rsidRPr="00435018">
        <w:rPr>
          <w:rFonts w:ascii="Arial" w:hAnsi="Arial" w:cs="Arial"/>
          <w:bCs/>
          <w:sz w:val="22"/>
          <w:szCs w:val="22"/>
        </w:rPr>
        <w:t>(popsat)</w:t>
      </w:r>
    </w:p>
    <w:p w14:paraId="6984AEC1" w14:textId="77777777" w:rsidR="00BD7D96" w:rsidRPr="00435018" w:rsidRDefault="00BD7D96" w:rsidP="00BD7D96">
      <w:pPr>
        <w:rPr>
          <w:rFonts w:ascii="Arial" w:hAnsi="Arial" w:cs="Arial"/>
          <w:sz w:val="22"/>
          <w:szCs w:val="22"/>
        </w:rPr>
      </w:pPr>
    </w:p>
    <w:p w14:paraId="223118BA" w14:textId="77777777" w:rsidR="00BD7D96" w:rsidRPr="00435018" w:rsidRDefault="00BD7D96" w:rsidP="00BD7D96">
      <w:pPr>
        <w:rPr>
          <w:rFonts w:ascii="Arial" w:hAnsi="Arial" w:cs="Arial"/>
          <w:sz w:val="22"/>
          <w:szCs w:val="22"/>
        </w:rPr>
      </w:pPr>
    </w:p>
    <w:p w14:paraId="508E5FA7" w14:textId="77777777" w:rsidR="00BD7D96" w:rsidRPr="00435018" w:rsidRDefault="00BD7D96" w:rsidP="00BD7D96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>V případě, že Váš požadavek je oprávněný – bude sběrná nádoba s QR kódem automaticky přidělena a dodána na výše uvedenou adresu, a to bez před</w:t>
      </w:r>
      <w:r>
        <w:rPr>
          <w:rFonts w:ascii="Arial" w:hAnsi="Arial" w:cs="Arial"/>
          <w:sz w:val="22"/>
          <w:szCs w:val="22"/>
        </w:rPr>
        <w:t>chozího písemného upozornění. V </w:t>
      </w:r>
      <w:r w:rsidRPr="00435018">
        <w:rPr>
          <w:rFonts w:ascii="Arial" w:hAnsi="Arial" w:cs="Arial"/>
          <w:sz w:val="22"/>
          <w:szCs w:val="22"/>
        </w:rPr>
        <w:t>opačném případě budete dopisem informování o zamítnutí Vaši žádosti</w:t>
      </w:r>
      <w:r>
        <w:rPr>
          <w:rFonts w:ascii="Arial" w:hAnsi="Arial" w:cs="Arial"/>
          <w:sz w:val="22"/>
          <w:szCs w:val="22"/>
        </w:rPr>
        <w:t>.</w:t>
      </w:r>
    </w:p>
    <w:p w14:paraId="00F85979" w14:textId="77777777" w:rsidR="00BD7D96" w:rsidRPr="00435018" w:rsidRDefault="00BD7D96" w:rsidP="00BD7D96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V případě oprávněného požadavku na QR kód bude ten přidělen a zaslán na adresu žadatele, případně polepen přímo na nádobu. </w:t>
      </w:r>
    </w:p>
    <w:p w14:paraId="528D153A" w14:textId="77777777" w:rsidR="00BD7D96" w:rsidRDefault="00BD7D96" w:rsidP="00BD7D96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435018">
          <w:rPr>
            <w:rFonts w:ascii="Arial" w:hAnsi="Arial" w:cs="Arial"/>
            <w:color w:val="0000FF"/>
            <w:sz w:val="22"/>
            <w:szCs w:val="22"/>
            <w:u w:val="single"/>
          </w:rPr>
          <w:t>www.novyjicin.cz</w:t>
        </w:r>
      </w:hyperlink>
      <w:r w:rsidRPr="00435018">
        <w:rPr>
          <w:rFonts w:ascii="Arial" w:hAnsi="Arial" w:cs="Arial"/>
          <w:sz w:val="22"/>
          <w:szCs w:val="22"/>
        </w:rPr>
        <w:t>.</w:t>
      </w:r>
    </w:p>
    <w:p w14:paraId="09743A9A" w14:textId="77777777" w:rsidR="00BD7D96" w:rsidRPr="00435018" w:rsidRDefault="00BD7D96" w:rsidP="00BD7D96">
      <w:pPr>
        <w:jc w:val="both"/>
        <w:rPr>
          <w:rFonts w:ascii="Arial" w:hAnsi="Arial" w:cs="Arial"/>
          <w:sz w:val="22"/>
          <w:szCs w:val="22"/>
        </w:rPr>
      </w:pPr>
    </w:p>
    <w:p w14:paraId="4AF8CD6F" w14:textId="77777777" w:rsidR="00BD7D96" w:rsidRPr="000F4AF3" w:rsidRDefault="00BD7D96" w:rsidP="00BD7D96">
      <w:pPr>
        <w:rPr>
          <w:rFonts w:ascii="Arial" w:hAnsi="Arial" w:cs="Arial"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Telefon: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0F4AF3">
        <w:rPr>
          <w:rFonts w:ascii="Arial" w:hAnsi="Arial" w:cs="Arial"/>
          <w:bCs/>
          <w:sz w:val="22"/>
          <w:szCs w:val="22"/>
        </w:rPr>
        <w:t xml:space="preserve">………………………………… </w:t>
      </w:r>
    </w:p>
    <w:p w14:paraId="45EDEA99" w14:textId="77777777" w:rsidR="00BD7D96" w:rsidRPr="00435018" w:rsidRDefault="00BD7D96" w:rsidP="00BD7D96">
      <w:pPr>
        <w:jc w:val="both"/>
        <w:rPr>
          <w:rFonts w:ascii="Arial" w:hAnsi="Arial" w:cs="Arial"/>
          <w:sz w:val="22"/>
          <w:szCs w:val="22"/>
        </w:rPr>
      </w:pPr>
    </w:p>
    <w:p w14:paraId="6B37BA44" w14:textId="77777777" w:rsidR="00BD7D96" w:rsidRDefault="00BD7D96" w:rsidP="00BD7D96">
      <w:pPr>
        <w:jc w:val="both"/>
        <w:rPr>
          <w:rFonts w:ascii="Arial" w:hAnsi="Arial" w:cs="Arial"/>
          <w:sz w:val="22"/>
          <w:szCs w:val="22"/>
        </w:rPr>
      </w:pPr>
    </w:p>
    <w:p w14:paraId="534DD02A" w14:textId="77777777" w:rsidR="00BD7D96" w:rsidRPr="00500E31" w:rsidRDefault="00BD7D96" w:rsidP="00BD7D96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V Novém Jičíně dne</w:t>
      </w:r>
      <w:r>
        <w:rPr>
          <w:rFonts w:ascii="Arial" w:hAnsi="Arial" w:cs="Arial"/>
          <w:sz w:val="22"/>
          <w:szCs w:val="22"/>
        </w:rPr>
        <w:tab/>
        <w:t>……………………</w:t>
      </w:r>
      <w:r>
        <w:rPr>
          <w:rFonts w:ascii="Arial" w:hAnsi="Arial" w:cs="Arial"/>
          <w:sz w:val="22"/>
          <w:szCs w:val="22"/>
        </w:rPr>
        <w:tab/>
      </w:r>
      <w:r w:rsidRPr="00435018">
        <w:rPr>
          <w:rFonts w:ascii="Arial" w:hAnsi="Arial" w:cs="Arial"/>
          <w:sz w:val="22"/>
          <w:szCs w:val="22"/>
        </w:rPr>
        <w:t>Podpis žadatele:</w:t>
      </w:r>
      <w:r>
        <w:rPr>
          <w:rFonts w:ascii="Arial" w:hAnsi="Arial" w:cs="Arial"/>
          <w:sz w:val="22"/>
          <w:szCs w:val="22"/>
        </w:rPr>
        <w:tab/>
      </w:r>
      <w:r w:rsidRPr="00435018">
        <w:rPr>
          <w:rFonts w:ascii="Arial" w:hAnsi="Arial" w:cs="Arial"/>
          <w:sz w:val="22"/>
          <w:szCs w:val="22"/>
        </w:rPr>
        <w:t>………………………</w:t>
      </w:r>
    </w:p>
    <w:p w14:paraId="26E4D297" w14:textId="1E1A70C2" w:rsidR="00624CAC" w:rsidRPr="00BD7D96" w:rsidRDefault="00624CAC" w:rsidP="00BD7D96"/>
    <w:sectPr w:rsidR="00624CAC" w:rsidRPr="00BD7D96" w:rsidSect="00BF23F3">
      <w:headerReference w:type="default" r:id="rId8"/>
      <w:footerReference w:type="default" r:id="rId9"/>
      <w:pgSz w:w="11906" w:h="16838"/>
      <w:pgMar w:top="2410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F30D83" w14:textId="77777777" w:rsidR="00CC7929" w:rsidRDefault="00CC7929" w:rsidP="00F610D6">
      <w:r>
        <w:separator/>
      </w:r>
    </w:p>
  </w:endnote>
  <w:endnote w:type="continuationSeparator" w:id="0">
    <w:p w14:paraId="685B4B7F" w14:textId="77777777" w:rsidR="00CC7929" w:rsidRDefault="00CC792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35733" w14:paraId="734D2CA7" w14:textId="77777777" w:rsidTr="00654291">
      <w:tc>
        <w:tcPr>
          <w:tcW w:w="2836" w:type="dxa"/>
        </w:tcPr>
        <w:p w14:paraId="1F2E5C13" w14:textId="77777777" w:rsidR="00D15377" w:rsidRPr="0073573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73573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508F0724" w14:textId="77777777" w:rsidR="00D15377" w:rsidRPr="0073573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73573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1A11C4F0" w14:textId="77777777" w:rsidR="00D15377" w:rsidRPr="0073573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73573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36BCE6AE" w14:textId="77777777" w:rsidR="00D15377" w:rsidRPr="0073573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735733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735733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07EA8398" w14:textId="77777777" w:rsidR="00D15377" w:rsidRPr="0073573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AC724A7" w14:textId="77777777" w:rsidR="00D15377" w:rsidRPr="0073573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73573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54D5EA9E" w14:textId="77777777" w:rsidR="00D15377" w:rsidRPr="0073573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735733">
            <w:rPr>
              <w:rFonts w:ascii="Arial" w:hAnsi="Arial" w:cs="Arial"/>
              <w:sz w:val="18"/>
              <w:szCs w:val="18"/>
            </w:rPr>
            <w:t>ISDS: ywmb4nc</w:t>
          </w:r>
        </w:p>
        <w:p w14:paraId="2D9681F9" w14:textId="77777777" w:rsidR="00D15377" w:rsidRPr="00735733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735733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73573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73573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73573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0204E761" w14:textId="77777777" w:rsidR="00D15377" w:rsidRPr="00735733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73573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73573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2D3761" w14:textId="77777777" w:rsidR="00D15377" w:rsidRPr="0073573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0EB22E21" w14:textId="77777777" w:rsidR="00D15377" w:rsidRPr="00735733" w:rsidRDefault="00CC7929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735733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14:paraId="64A060B5" w14:textId="77777777" w:rsidR="00D15377" w:rsidRPr="00735733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735733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735733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73573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73573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73573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7AAECD9" w14:textId="77777777" w:rsidR="00D15377" w:rsidRPr="00735733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73573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73573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2B6EB31" w14:textId="77777777" w:rsidR="00D15377" w:rsidRPr="0073573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D3E89" w14:textId="77777777" w:rsidR="00CC7929" w:rsidRDefault="00CC7929" w:rsidP="00F610D6">
      <w:r>
        <w:separator/>
      </w:r>
    </w:p>
  </w:footnote>
  <w:footnote w:type="continuationSeparator" w:id="0">
    <w:p w14:paraId="3C0F3342" w14:textId="77777777" w:rsidR="00CC7929" w:rsidRDefault="00CC792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B30F7" w14:textId="77777777" w:rsidR="00D05EBF" w:rsidRPr="00735733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735733">
      <w:rPr>
        <w:rFonts w:ascii="Arial" w:hAnsi="Arial" w:cs="Arial"/>
        <w:sz w:val="20"/>
        <w:szCs w:val="20"/>
      </w:rPr>
      <w:t>Městský úřad Nový Jičín</w:t>
    </w:r>
  </w:p>
  <w:p w14:paraId="6E8235E4" w14:textId="4A052CDB" w:rsidR="00157EA4" w:rsidRPr="00735733" w:rsidRDefault="006B0918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735733">
      <w:rPr>
        <w:rFonts w:ascii="Arial" w:hAnsi="Arial" w:cs="Arial"/>
        <w:sz w:val="20"/>
        <w:szCs w:val="20"/>
      </w:rPr>
      <w:t xml:space="preserve">Odbor </w:t>
    </w:r>
    <w:r w:rsidR="00BD7D96">
      <w:rPr>
        <w:rFonts w:ascii="Arial" w:hAnsi="Arial" w:cs="Arial"/>
        <w:sz w:val="20"/>
        <w:szCs w:val="20"/>
      </w:rPr>
      <w:t>životního prostředí</w:t>
    </w:r>
  </w:p>
  <w:p w14:paraId="145A5495" w14:textId="77777777" w:rsidR="009963F4" w:rsidRPr="007E28EB" w:rsidRDefault="00D05EBF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 wp14:anchorId="3BE1CBB8" wp14:editId="6051211E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6B8934" w14:textId="77777777"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F196B"/>
    <w:rsid w:val="00157EA4"/>
    <w:rsid w:val="001725D4"/>
    <w:rsid w:val="001A368B"/>
    <w:rsid w:val="0024713C"/>
    <w:rsid w:val="00286567"/>
    <w:rsid w:val="00363F9F"/>
    <w:rsid w:val="003A765C"/>
    <w:rsid w:val="004F53E5"/>
    <w:rsid w:val="00525DDB"/>
    <w:rsid w:val="005613D7"/>
    <w:rsid w:val="005757EE"/>
    <w:rsid w:val="005E63F6"/>
    <w:rsid w:val="00624CAC"/>
    <w:rsid w:val="0067441C"/>
    <w:rsid w:val="006B0918"/>
    <w:rsid w:val="00735733"/>
    <w:rsid w:val="0074473B"/>
    <w:rsid w:val="00776700"/>
    <w:rsid w:val="007931ED"/>
    <w:rsid w:val="007E28EB"/>
    <w:rsid w:val="00853AFB"/>
    <w:rsid w:val="00904A96"/>
    <w:rsid w:val="009368EC"/>
    <w:rsid w:val="00971F2C"/>
    <w:rsid w:val="009963F4"/>
    <w:rsid w:val="00996E93"/>
    <w:rsid w:val="00A1626B"/>
    <w:rsid w:val="00A4257B"/>
    <w:rsid w:val="00B7110B"/>
    <w:rsid w:val="00B82677"/>
    <w:rsid w:val="00BD316A"/>
    <w:rsid w:val="00BD7D96"/>
    <w:rsid w:val="00BF23F3"/>
    <w:rsid w:val="00CC7929"/>
    <w:rsid w:val="00D05EBF"/>
    <w:rsid w:val="00D15377"/>
    <w:rsid w:val="00F610D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98B9B2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.ruskova\Downloads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0</TotalTime>
  <Pages>1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Eva Rusková</cp:lastModifiedBy>
  <cp:revision>2</cp:revision>
  <cp:lastPrinted>2021-05-20T10:53:00Z</cp:lastPrinted>
  <dcterms:created xsi:type="dcterms:W3CDTF">2023-08-16T05:49:00Z</dcterms:created>
  <dcterms:modified xsi:type="dcterms:W3CDTF">2023-08-16T05:49:00Z</dcterms:modified>
</cp:coreProperties>
</file>