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E622B" w14:textId="77777777" w:rsidR="00E6325D" w:rsidRPr="00E6325D" w:rsidRDefault="00E6325D" w:rsidP="00E6325D">
      <w:pPr>
        <w:spacing w:line="240" w:lineRule="atLeast"/>
        <w:jc w:val="center"/>
        <w:rPr>
          <w:rFonts w:ascii="Arial" w:hAnsi="Arial" w:cs="Arial"/>
          <w:b/>
          <w:u w:val="single"/>
        </w:rPr>
      </w:pPr>
      <w:r w:rsidRPr="00E6325D">
        <w:rPr>
          <w:rFonts w:ascii="Arial" w:hAnsi="Arial" w:cs="Arial"/>
          <w:b/>
          <w:u w:val="single"/>
        </w:rPr>
        <w:t>Žádost o povolení kácení dřevin rostoucích mimo les podle § 8 odst. 1 zákona č. 114/1992 Sb., o ochraně přírody a krajiny (v platném znění)</w:t>
      </w:r>
    </w:p>
    <w:p w14:paraId="2978FF63" w14:textId="77777777" w:rsidR="00E6325D" w:rsidRPr="00E6325D" w:rsidRDefault="00E6325D" w:rsidP="00E6325D">
      <w:pPr>
        <w:spacing w:line="240" w:lineRule="atLeast"/>
        <w:jc w:val="center"/>
        <w:rPr>
          <w:rFonts w:ascii="Arial" w:hAnsi="Arial" w:cs="Arial"/>
          <w:b/>
          <w:sz w:val="10"/>
          <w:szCs w:val="10"/>
          <w:u w:val="single"/>
        </w:rPr>
      </w:pPr>
    </w:p>
    <w:p w14:paraId="21EA44CB" w14:textId="77777777" w:rsidR="00E6325D" w:rsidRPr="00E6325D" w:rsidRDefault="00E6325D" w:rsidP="00E6325D">
      <w:pPr>
        <w:spacing w:before="120" w:line="240" w:lineRule="atLeast"/>
        <w:contextualSpacing/>
        <w:rPr>
          <w:rFonts w:ascii="Arial" w:hAnsi="Arial" w:cs="Arial"/>
          <w:b/>
          <w:sz w:val="20"/>
          <w:szCs w:val="20"/>
          <w:u w:val="single"/>
        </w:rPr>
      </w:pPr>
      <w:r w:rsidRPr="00E6325D">
        <w:rPr>
          <w:rFonts w:ascii="Arial" w:hAnsi="Arial" w:cs="Arial"/>
          <w:b/>
          <w:sz w:val="20"/>
          <w:szCs w:val="20"/>
          <w:u w:val="single"/>
        </w:rPr>
        <w:t>Žadatel – vlastník, popř. spoluvlastníci, nájemce nebo uživatel pozemku:</w:t>
      </w:r>
    </w:p>
    <w:p w14:paraId="335DF2B1" w14:textId="77777777" w:rsidR="00E6325D" w:rsidRPr="00E6325D" w:rsidRDefault="00E6325D" w:rsidP="00E6325D">
      <w:pPr>
        <w:spacing w:line="240" w:lineRule="atLeast"/>
        <w:rPr>
          <w:rFonts w:ascii="Arial" w:hAnsi="Arial" w:cs="Arial"/>
          <w:sz w:val="20"/>
          <w:szCs w:val="20"/>
        </w:rPr>
      </w:pPr>
      <w:r w:rsidRPr="00E6325D">
        <w:rPr>
          <w:rFonts w:ascii="Arial" w:hAnsi="Arial" w:cs="Arial"/>
          <w:sz w:val="20"/>
          <w:szCs w:val="20"/>
        </w:rPr>
        <w:t>Nechá-li se žadatel zastupovat, předloží zástupce písemnou plnou moc s uvedením rozsahu zplnomocnění.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641"/>
        <w:gridCol w:w="828"/>
        <w:gridCol w:w="140"/>
        <w:gridCol w:w="688"/>
        <w:gridCol w:w="572"/>
        <w:gridCol w:w="762"/>
        <w:gridCol w:w="520"/>
        <w:gridCol w:w="648"/>
        <w:gridCol w:w="263"/>
        <w:gridCol w:w="773"/>
        <w:gridCol w:w="281"/>
        <w:gridCol w:w="495"/>
        <w:gridCol w:w="135"/>
        <w:gridCol w:w="1162"/>
        <w:gridCol w:w="1380"/>
      </w:tblGrid>
      <w:tr w:rsidR="00E6325D" w:rsidRPr="00E6325D" w14:paraId="513578E0" w14:textId="77777777" w:rsidTr="00E6325D">
        <w:trPr>
          <w:trHeight w:val="454"/>
        </w:trPr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6344D10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Fyzická osoba:</w:t>
            </w:r>
          </w:p>
        </w:tc>
        <w:tc>
          <w:tcPr>
            <w:tcW w:w="781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D33B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</w:p>
        </w:tc>
      </w:tr>
      <w:tr w:rsidR="00E6325D" w:rsidRPr="00E6325D" w14:paraId="024339B0" w14:textId="77777777" w:rsidTr="00E6325D">
        <w:trPr>
          <w:trHeight w:val="20"/>
        </w:trPr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B6B0637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Jméno a příjmení:</w:t>
            </w:r>
          </w:p>
        </w:tc>
        <w:tc>
          <w:tcPr>
            <w:tcW w:w="7817" w:type="dxa"/>
            <w:gridSpan w:val="1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3DA217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7C26DE2E" w14:textId="77777777" w:rsidTr="00E6325D">
        <w:trPr>
          <w:trHeight w:val="535"/>
        </w:trPr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08CBC8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Datum narození:</w:t>
            </w:r>
          </w:p>
        </w:tc>
        <w:tc>
          <w:tcPr>
            <w:tcW w:w="7817" w:type="dxa"/>
            <w:gridSpan w:val="1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47EB65D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71354840" w14:textId="77777777" w:rsidTr="00E6325D">
        <w:trPr>
          <w:trHeight w:val="454"/>
        </w:trPr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A268717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Adresa:</w:t>
            </w:r>
          </w:p>
        </w:tc>
        <w:tc>
          <w:tcPr>
            <w:tcW w:w="8647" w:type="dxa"/>
            <w:gridSpan w:val="1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33196B47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2D0D235B" w14:textId="77777777" w:rsidTr="00E6325D">
        <w:trPr>
          <w:trHeight w:val="454"/>
        </w:trPr>
        <w:tc>
          <w:tcPr>
            <w:tcW w:w="441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421A7B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Fyzická osoba podnikající, právnická osoba:</w:t>
            </w:r>
          </w:p>
        </w:tc>
        <w:tc>
          <w:tcPr>
            <w:tcW w:w="521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2B5FF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</w:p>
        </w:tc>
      </w:tr>
      <w:tr w:rsidR="00E6325D" w:rsidRPr="00E6325D" w14:paraId="14AC38CB" w14:textId="77777777" w:rsidTr="00E6325D">
        <w:trPr>
          <w:trHeight w:val="23"/>
        </w:trPr>
        <w:tc>
          <w:tcPr>
            <w:tcW w:w="612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C121C5E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Jméno a příjmení, případně dodatek, název nebo obchodní firma:</w:t>
            </w:r>
          </w:p>
        </w:tc>
        <w:tc>
          <w:tcPr>
            <w:tcW w:w="3509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DD738D7" w14:textId="77777777" w:rsidR="00E6325D" w:rsidRPr="00E6325D" w:rsidRDefault="00E6325D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2738D850" w14:textId="77777777" w:rsidTr="00E6325D">
        <w:trPr>
          <w:trHeight w:val="454"/>
        </w:trPr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E0B8F6D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Identifikační číslo:</w:t>
            </w:r>
          </w:p>
        </w:tc>
        <w:tc>
          <w:tcPr>
            <w:tcW w:w="7817" w:type="dxa"/>
            <w:gridSpan w:val="1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C8A0D9C" w14:textId="77777777" w:rsidR="00E6325D" w:rsidRPr="00E6325D" w:rsidRDefault="00E6325D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444B9B8E" w14:textId="77777777" w:rsidTr="00E6325D">
        <w:trPr>
          <w:trHeight w:val="454"/>
        </w:trPr>
        <w:tc>
          <w:tcPr>
            <w:tcW w:w="534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ACF4935" w14:textId="77777777" w:rsidR="00E6325D" w:rsidRPr="00E6325D" w:rsidRDefault="00E632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>Adresa podnikání/sídla, popř. jiná adresa k doručování:</w:t>
            </w:r>
          </w:p>
        </w:tc>
        <w:tc>
          <w:tcPr>
            <w:tcW w:w="4295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D384F6C" w14:textId="77777777" w:rsidR="00E6325D" w:rsidRPr="00E6325D" w:rsidRDefault="00E6325D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26DFC7F9" w14:textId="77777777" w:rsidTr="00E6325D">
        <w:trPr>
          <w:trHeight w:val="454"/>
        </w:trPr>
        <w:tc>
          <w:tcPr>
            <w:tcW w:w="389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39B6EB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Specifikace</w:t>
            </w: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74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F2BA3F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10B91312" w14:textId="77777777" w:rsidTr="00E6325D">
        <w:trPr>
          <w:trHeight w:val="23"/>
        </w:trPr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076110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Katastrální území:</w:t>
            </w:r>
          </w:p>
        </w:tc>
        <w:tc>
          <w:tcPr>
            <w:tcW w:w="7676" w:type="dxa"/>
            <w:gridSpan w:val="1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023993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1234CBA1" w14:textId="77777777" w:rsidTr="00E6325D">
        <w:trPr>
          <w:trHeight w:val="454"/>
        </w:trPr>
        <w:tc>
          <w:tcPr>
            <w:tcW w:w="705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71D4F57" w14:textId="71B09153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Parcelní číslo pozemku (včetně potřebných dokladů viz Příloh k</w:t>
            </w:r>
            <w:r w:rsidR="00646F50">
              <w:rPr>
                <w:rFonts w:ascii="Arial" w:eastAsia="Calibri" w:hAnsi="Arial" w:cs="Arial"/>
                <w:b/>
                <w:sz w:val="20"/>
                <w:szCs w:val="20"/>
              </w:rPr>
              <w:t> </w:t>
            </w: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žádosti</w:t>
            </w:r>
            <w:r w:rsidR="00646F50">
              <w:rPr>
                <w:rFonts w:ascii="Arial" w:eastAsia="Calibri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79801E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66DA126C" w14:textId="77777777" w:rsidTr="00E6325D">
        <w:trPr>
          <w:trHeight w:val="454"/>
        </w:trPr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E7492F8" w14:textId="1DDAA92B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Specifikace dřevin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936DF67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- druh, příp. rod:</w:t>
            </w:r>
          </w:p>
        </w:tc>
        <w:tc>
          <w:tcPr>
            <w:tcW w:w="5747" w:type="dxa"/>
            <w:gridSpan w:val="9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39254BCF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0D5A74BF" w14:textId="77777777" w:rsidTr="00E6325D">
        <w:trPr>
          <w:trHeight w:val="454"/>
        </w:trPr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01AB59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61767A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- počet:</w:t>
            </w:r>
          </w:p>
        </w:tc>
        <w:tc>
          <w:tcPr>
            <w:tcW w:w="6519" w:type="dxa"/>
            <w:gridSpan w:val="10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AF1125D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17B81DB3" w14:textId="77777777" w:rsidTr="00E6325D">
        <w:trPr>
          <w:trHeight w:val="454"/>
        </w:trPr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3D79B5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495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B73090A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- odvod kmene stromu/ů ve výšce 130 cm nad zemí:</w:t>
            </w:r>
          </w:p>
        </w:tc>
        <w:tc>
          <w:tcPr>
            <w:tcW w:w="2721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372EC13D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599909E6" w14:textId="77777777" w:rsidTr="00E6325D">
        <w:trPr>
          <w:trHeight w:val="454"/>
        </w:trPr>
        <w:tc>
          <w:tcPr>
            <w:tcW w:w="8237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581C05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- výměra zapojených porostů s uvedením druhového, popř. rodového zastoupení dřevin:</w:t>
            </w:r>
          </w:p>
        </w:tc>
        <w:tc>
          <w:tcPr>
            <w:tcW w:w="140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837A3F1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0F025CA4" w14:textId="77777777" w:rsidTr="00E6325D">
        <w:trPr>
          <w:trHeight w:val="454"/>
        </w:trPr>
        <w:tc>
          <w:tcPr>
            <w:tcW w:w="9638" w:type="dxa"/>
            <w:gridSpan w:val="16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F1DA2F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Zdůvodnění žádosti</w:t>
            </w: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Pr="00E6325D">
              <w:rPr>
                <w:rFonts w:ascii="Arial" w:eastAsia="Calibri" w:hAnsi="Arial" w:cs="Arial"/>
                <w:sz w:val="20"/>
                <w:szCs w:val="20"/>
              </w:rPr>
              <w:t>(pro zdůvodnění žádosti je možno použít i druhou stranu tiskopisu):</w:t>
            </w:r>
          </w:p>
        </w:tc>
      </w:tr>
      <w:tr w:rsidR="00E6325D" w:rsidRPr="00E6325D" w14:paraId="7ECA8C43" w14:textId="77777777" w:rsidTr="00E6325D">
        <w:trPr>
          <w:trHeight w:val="2268"/>
        </w:trPr>
        <w:tc>
          <w:tcPr>
            <w:tcW w:w="963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68A8B0CE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A93B5A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29BF049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35DE18F" w14:textId="77777777" w:rsidR="00E6325D" w:rsidRPr="00E6325D" w:rsidRDefault="00E6325D" w:rsidP="00646F50">
            <w:pPr>
              <w:spacing w:line="240" w:lineRule="atLeast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A95E983" w14:textId="77777777" w:rsidR="00E6325D" w:rsidRPr="00E6325D" w:rsidRDefault="00E6325D" w:rsidP="00646F50">
            <w:pPr>
              <w:spacing w:line="240" w:lineRule="atLeast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sz w:val="20"/>
                <w:szCs w:val="20"/>
              </w:rPr>
      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      </w:r>
            <w:hyperlink r:id="rId7" w:history="1">
              <w:r w:rsidRPr="00E6325D">
                <w:rPr>
                  <w:rStyle w:val="Hypertextovodkaz"/>
                  <w:rFonts w:ascii="Arial" w:eastAsia="Calibri" w:hAnsi="Arial" w:cs="Arial"/>
                  <w:color w:val="auto"/>
                  <w:sz w:val="20"/>
                  <w:szCs w:val="20"/>
                  <w:u w:val="none"/>
                </w:rPr>
                <w:t>www.novyjicin.cz</w:t>
              </w:r>
            </w:hyperlink>
            <w:r w:rsidRPr="00E6325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A63CD94" w14:textId="77777777" w:rsidR="00E6325D" w:rsidRDefault="00E6325D">
            <w:pPr>
              <w:spacing w:line="240" w:lineRule="atLeast"/>
              <w:jc w:val="right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  <w:p w14:paraId="142C33C3" w14:textId="77777777" w:rsidR="00E6325D" w:rsidRPr="00E6325D" w:rsidRDefault="00E6325D">
            <w:pPr>
              <w:spacing w:line="240" w:lineRule="atLeast"/>
              <w:jc w:val="right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Telefon:………….…………………………………………..                 </w:t>
            </w:r>
          </w:p>
        </w:tc>
      </w:tr>
      <w:tr w:rsidR="00E6325D" w:rsidRPr="00E6325D" w14:paraId="50209A98" w14:textId="77777777" w:rsidTr="00E6325D">
        <w:tc>
          <w:tcPr>
            <w:tcW w:w="963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69F2A223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C42F79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167B4430" w14:textId="77777777" w:rsidTr="00E6325D"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D78B0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2303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0FDE5F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6BD45A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dne</w:t>
            </w:r>
          </w:p>
        </w:tc>
        <w:tc>
          <w:tcPr>
            <w:tcW w:w="1958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EBE4D33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A4627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24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E6226E6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325D" w:rsidRPr="00E6325D" w14:paraId="7D741564" w14:textId="77777777" w:rsidTr="00E6325D">
        <w:trPr>
          <w:trHeight w:val="454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11F39804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23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91B9C3B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14:paraId="434567EA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9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B045BC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70334E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3224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6D3AC2" w14:textId="77777777" w:rsidR="00E6325D" w:rsidRPr="00E6325D" w:rsidRDefault="00E6325D">
            <w:pPr>
              <w:spacing w:line="240" w:lineRule="atLeast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Podpis žadatele</w:t>
            </w:r>
          </w:p>
        </w:tc>
      </w:tr>
      <w:tr w:rsidR="00E6325D" w:rsidRPr="00E6325D" w14:paraId="18097769" w14:textId="77777777" w:rsidTr="00E6325D">
        <w:tc>
          <w:tcPr>
            <w:tcW w:w="9638" w:type="dxa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14:paraId="69659343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Přílohy k žádosti:</w:t>
            </w:r>
          </w:p>
          <w:p w14:paraId="78CF6DF1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1. Doložení vlastnického, nájemního nebo uživatelského vztahu žadatele k pozemku</w:t>
            </w:r>
          </w:p>
          <w:p w14:paraId="48B9B960" w14:textId="77777777" w:rsidR="00E6325D" w:rsidRPr="00E6325D" w:rsidRDefault="00E6325D">
            <w:pPr>
              <w:spacing w:line="24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325D">
              <w:rPr>
                <w:rFonts w:ascii="Arial" w:eastAsia="Calibri" w:hAnsi="Arial" w:cs="Arial"/>
                <w:b/>
                <w:sz w:val="20"/>
                <w:szCs w:val="20"/>
              </w:rPr>
              <w:t>2. Situační zákres včetně stručného popisu umístění dřevin</w:t>
            </w:r>
          </w:p>
        </w:tc>
      </w:tr>
    </w:tbl>
    <w:p w14:paraId="3E36C153" w14:textId="77777777" w:rsidR="00E6325D" w:rsidRPr="00E6325D" w:rsidRDefault="00E6325D" w:rsidP="00E6325D">
      <w:pPr>
        <w:spacing w:line="240" w:lineRule="atLeast"/>
        <w:rPr>
          <w:rFonts w:ascii="Arial" w:hAnsi="Arial" w:cs="Arial"/>
          <w:b/>
          <w:sz w:val="20"/>
          <w:szCs w:val="20"/>
        </w:rPr>
      </w:pPr>
    </w:p>
    <w:p w14:paraId="016B734D" w14:textId="17BA62AD" w:rsidR="00624CAC" w:rsidRPr="00E6325D" w:rsidRDefault="00234482" w:rsidP="00E6325D">
      <w:pPr>
        <w:rPr>
          <w:rFonts w:ascii="Arial" w:hAnsi="Arial" w:cs="Arial"/>
          <w:sz w:val="20"/>
          <w:szCs w:val="20"/>
        </w:rPr>
      </w:pPr>
      <w:r w:rsidRPr="00E6325D">
        <w:rPr>
          <w:rFonts w:ascii="Arial" w:hAnsi="Arial" w:cs="Arial"/>
          <w:sz w:val="20"/>
          <w:szCs w:val="20"/>
        </w:rPr>
        <w:t xml:space="preserve"> </w:t>
      </w:r>
    </w:p>
    <w:sectPr w:rsidR="00624CAC" w:rsidRPr="00E6325D" w:rsidSect="00E6325D">
      <w:headerReference w:type="default" r:id="rId8"/>
      <w:footerReference w:type="default" r:id="rId9"/>
      <w:pgSz w:w="11906" w:h="16838"/>
      <w:pgMar w:top="2269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2F1A2" w14:textId="77777777" w:rsidR="00045A0F" w:rsidRDefault="00045A0F" w:rsidP="00F610D6">
      <w:r>
        <w:separator/>
      </w:r>
    </w:p>
  </w:endnote>
  <w:endnote w:type="continuationSeparator" w:id="0">
    <w:p w14:paraId="22D782B5" w14:textId="77777777" w:rsidR="00045A0F" w:rsidRDefault="00045A0F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14:paraId="57BF0135" w14:textId="77777777" w:rsidTr="00654291">
      <w:tc>
        <w:tcPr>
          <w:tcW w:w="2836" w:type="dxa"/>
        </w:tcPr>
        <w:p w14:paraId="64BA4311" w14:textId="77777777" w:rsidR="00D15377" w:rsidRPr="0091212A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91212A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58ABC601" w14:textId="77777777" w:rsidR="00D15377" w:rsidRPr="0091212A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1212A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50D8049B" w14:textId="77777777" w:rsidR="00D15377" w:rsidRPr="0091212A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1212A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0A358BE6" w14:textId="2177151F" w:rsidR="00D15377" w:rsidRPr="0091212A" w:rsidRDefault="0091212A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741 01</w:t>
          </w:r>
          <w:r w:rsidR="00D15377" w:rsidRPr="0091212A">
            <w:rPr>
              <w:rFonts w:ascii="Arial" w:hAnsi="Arial" w:cs="Arial"/>
              <w:sz w:val="18"/>
              <w:szCs w:val="18"/>
            </w:rPr>
            <w:t xml:space="preserve"> Nový Jičín</w:t>
          </w:r>
        </w:p>
      </w:tc>
      <w:tc>
        <w:tcPr>
          <w:tcW w:w="1134" w:type="dxa"/>
        </w:tcPr>
        <w:p w14:paraId="4344A503" w14:textId="77777777" w:rsidR="00D15377" w:rsidRPr="0091212A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3B7B2F3E" w14:textId="77777777" w:rsidR="00D15377" w:rsidRPr="0091212A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91212A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7FD03E7A" w14:textId="629FF5A3" w:rsidR="00D15377" w:rsidRPr="0091212A" w:rsidRDefault="0091212A" w:rsidP="00D15377">
          <w:pPr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ISDS</w:t>
          </w:r>
          <w:r w:rsidR="00D15377" w:rsidRPr="0091212A">
            <w:rPr>
              <w:rFonts w:ascii="Arial" w:hAnsi="Arial" w:cs="Arial"/>
              <w:sz w:val="18"/>
              <w:szCs w:val="18"/>
            </w:rPr>
            <w:t xml:space="preserve"> ywmb4nc</w:t>
          </w:r>
        </w:p>
        <w:p w14:paraId="72F9D02B" w14:textId="77777777" w:rsidR="00D15377" w:rsidRPr="0091212A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1212A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91212A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91212A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1212A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74B3F994" w14:textId="77777777" w:rsidR="00D15377" w:rsidRPr="0091212A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91212A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1212A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377A9BA0" w14:textId="77777777" w:rsidR="00D15377" w:rsidRPr="0091212A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75B12283" w14:textId="77777777" w:rsidR="00D15377" w:rsidRPr="0091212A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91212A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91212A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91212A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91212A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2785F02E" w14:textId="77777777" w:rsidR="00D15377" w:rsidRPr="0091212A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1212A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91212A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91212A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91212A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1212A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91212A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585BE076" w14:textId="77777777" w:rsidR="00D15377" w:rsidRPr="0091212A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91212A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1212A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559E2F23" w14:textId="77777777"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5695D" w14:textId="77777777" w:rsidR="00045A0F" w:rsidRDefault="00045A0F" w:rsidP="00F610D6">
      <w:r>
        <w:separator/>
      </w:r>
    </w:p>
  </w:footnote>
  <w:footnote w:type="continuationSeparator" w:id="0">
    <w:p w14:paraId="3E55E263" w14:textId="77777777" w:rsidR="00045A0F" w:rsidRDefault="00045A0F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FF68E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1050C80A" wp14:editId="075C0519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FA6AD7D" w14:textId="77777777" w:rsidR="00E77433" w:rsidRPr="00567EB2" w:rsidRDefault="00E77433" w:rsidP="00E77433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485A7CDC" w14:textId="77777777" w:rsidR="00E77433" w:rsidRPr="00CA5642" w:rsidRDefault="00E77433" w:rsidP="00E77433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5274E5B4" w14:textId="77777777" w:rsidR="00E77433" w:rsidRPr="00567EB2" w:rsidRDefault="00E77433" w:rsidP="00E77433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0243CB9C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8D0"/>
    <w:rsid w:val="00037347"/>
    <w:rsid w:val="00040DA0"/>
    <w:rsid w:val="00042C8A"/>
    <w:rsid w:val="00045A0F"/>
    <w:rsid w:val="00072CDD"/>
    <w:rsid w:val="000B295C"/>
    <w:rsid w:val="00157EA4"/>
    <w:rsid w:val="001725D4"/>
    <w:rsid w:val="002313F2"/>
    <w:rsid w:val="00234482"/>
    <w:rsid w:val="0024713C"/>
    <w:rsid w:val="00253BFC"/>
    <w:rsid w:val="00286567"/>
    <w:rsid w:val="002C6EA6"/>
    <w:rsid w:val="002E4895"/>
    <w:rsid w:val="00353485"/>
    <w:rsid w:val="003A56F6"/>
    <w:rsid w:val="00445094"/>
    <w:rsid w:val="00540840"/>
    <w:rsid w:val="00567EB2"/>
    <w:rsid w:val="005A4E6A"/>
    <w:rsid w:val="00624CAC"/>
    <w:rsid w:val="006328CA"/>
    <w:rsid w:val="00646F50"/>
    <w:rsid w:val="0067441C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AFB"/>
    <w:rsid w:val="008717FE"/>
    <w:rsid w:val="0087726D"/>
    <w:rsid w:val="008C4B76"/>
    <w:rsid w:val="00904A96"/>
    <w:rsid w:val="0091212A"/>
    <w:rsid w:val="009179F3"/>
    <w:rsid w:val="009278D0"/>
    <w:rsid w:val="009963F4"/>
    <w:rsid w:val="00996E93"/>
    <w:rsid w:val="009B4D70"/>
    <w:rsid w:val="00A32C14"/>
    <w:rsid w:val="00AF608D"/>
    <w:rsid w:val="00BB4623"/>
    <w:rsid w:val="00BD75E8"/>
    <w:rsid w:val="00BF6101"/>
    <w:rsid w:val="00C94D6B"/>
    <w:rsid w:val="00CA4426"/>
    <w:rsid w:val="00CA4D2C"/>
    <w:rsid w:val="00D15377"/>
    <w:rsid w:val="00DD7914"/>
    <w:rsid w:val="00E6325D"/>
    <w:rsid w:val="00E77433"/>
    <w:rsid w:val="00F230E8"/>
    <w:rsid w:val="00F610D6"/>
    <w:rsid w:val="00F661B1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11762A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6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0</TotalTime>
  <Pages>2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Pavel Kašuba</cp:lastModifiedBy>
  <cp:revision>2</cp:revision>
  <cp:lastPrinted>2021-05-20T11:37:00Z</cp:lastPrinted>
  <dcterms:created xsi:type="dcterms:W3CDTF">2021-06-21T11:04:00Z</dcterms:created>
  <dcterms:modified xsi:type="dcterms:W3CDTF">2021-06-21T11:04:00Z</dcterms:modified>
</cp:coreProperties>
</file>