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9422A" w14:textId="77777777" w:rsidR="00F7055A" w:rsidRPr="00F7055A" w:rsidRDefault="00F7055A" w:rsidP="00F7055A">
      <w:pPr>
        <w:spacing w:line="240" w:lineRule="atLeast"/>
        <w:jc w:val="center"/>
        <w:rPr>
          <w:rFonts w:ascii="Arial" w:hAnsi="Arial" w:cs="Arial"/>
          <w:b/>
          <w:u w:val="single"/>
        </w:rPr>
      </w:pPr>
      <w:r w:rsidRPr="00F7055A">
        <w:rPr>
          <w:rFonts w:ascii="Arial" w:hAnsi="Arial" w:cs="Arial"/>
          <w:b/>
          <w:u w:val="single"/>
        </w:rPr>
        <w:t>Oznámení o kácení dřevin rostoucích mimo les podle § 8 odst. 2 zákona č. 114/1992 Sb., o ochraně přírody a krajiny (v platném znění)</w:t>
      </w:r>
    </w:p>
    <w:p w14:paraId="2978FF63" w14:textId="77777777" w:rsidR="00E6325D" w:rsidRPr="00E6325D" w:rsidRDefault="00E6325D" w:rsidP="00E6325D">
      <w:pPr>
        <w:spacing w:line="240" w:lineRule="atLeast"/>
        <w:jc w:val="center"/>
        <w:rPr>
          <w:rFonts w:ascii="Arial" w:hAnsi="Arial" w:cs="Arial"/>
          <w:b/>
          <w:sz w:val="10"/>
          <w:szCs w:val="10"/>
          <w:u w:val="single"/>
        </w:rPr>
      </w:pPr>
    </w:p>
    <w:p w14:paraId="21EA44CB" w14:textId="77777777" w:rsidR="00E6325D" w:rsidRPr="00E6325D" w:rsidRDefault="00E6325D" w:rsidP="00E6325D">
      <w:pPr>
        <w:spacing w:before="120" w:line="240" w:lineRule="atLeast"/>
        <w:contextualSpacing/>
        <w:rPr>
          <w:rFonts w:ascii="Arial" w:hAnsi="Arial" w:cs="Arial"/>
          <w:b/>
          <w:sz w:val="20"/>
          <w:szCs w:val="20"/>
          <w:u w:val="single"/>
        </w:rPr>
      </w:pPr>
      <w:r w:rsidRPr="00E6325D">
        <w:rPr>
          <w:rFonts w:ascii="Arial" w:hAnsi="Arial" w:cs="Arial"/>
          <w:b/>
          <w:sz w:val="20"/>
          <w:szCs w:val="20"/>
          <w:u w:val="single"/>
        </w:rPr>
        <w:t>Žadatel – vlastník, popř. spoluvlastníci, nájemce nebo uživatel pozemku:</w:t>
      </w:r>
    </w:p>
    <w:p w14:paraId="335DF2B1" w14:textId="77777777" w:rsidR="00E6325D" w:rsidRPr="00E6325D" w:rsidRDefault="00E6325D" w:rsidP="00E6325D">
      <w:pPr>
        <w:spacing w:line="240" w:lineRule="atLeast"/>
        <w:rPr>
          <w:rFonts w:ascii="Arial" w:hAnsi="Arial" w:cs="Arial"/>
          <w:sz w:val="20"/>
          <w:szCs w:val="20"/>
        </w:rPr>
      </w:pPr>
      <w:r w:rsidRPr="00E6325D">
        <w:rPr>
          <w:rFonts w:ascii="Arial" w:hAnsi="Arial" w:cs="Arial"/>
          <w:sz w:val="20"/>
          <w:szCs w:val="20"/>
        </w:rPr>
        <w:t>Nechá-li se žadatel zastupovat, předloží zástupce písemnou plnou moc s uvedením rozsahu zplnomocnění.</w:t>
      </w:r>
    </w:p>
    <w:tbl>
      <w:tblPr>
        <w:tblW w:w="0" w:type="auto"/>
        <w:tblBorders>
          <w:bottom w:val="dotted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641"/>
        <w:gridCol w:w="828"/>
        <w:gridCol w:w="140"/>
        <w:gridCol w:w="688"/>
        <w:gridCol w:w="572"/>
        <w:gridCol w:w="762"/>
        <w:gridCol w:w="520"/>
        <w:gridCol w:w="648"/>
        <w:gridCol w:w="263"/>
        <w:gridCol w:w="773"/>
        <w:gridCol w:w="281"/>
        <w:gridCol w:w="495"/>
        <w:gridCol w:w="135"/>
        <w:gridCol w:w="1162"/>
        <w:gridCol w:w="1380"/>
      </w:tblGrid>
      <w:tr w:rsidR="00E6325D" w:rsidRPr="00E6325D" w14:paraId="513578E0" w14:textId="77777777" w:rsidTr="00E6325D">
        <w:trPr>
          <w:trHeight w:val="454"/>
        </w:trPr>
        <w:tc>
          <w:tcPr>
            <w:tcW w:w="182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6344D10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  <w:t>Fyzická osoba:</w:t>
            </w:r>
          </w:p>
        </w:tc>
        <w:tc>
          <w:tcPr>
            <w:tcW w:w="7817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7D33B6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  <w:u w:val="single"/>
              </w:rPr>
            </w:pPr>
          </w:p>
        </w:tc>
      </w:tr>
      <w:tr w:rsidR="00E6325D" w:rsidRPr="00E6325D" w14:paraId="024339B0" w14:textId="77777777" w:rsidTr="00E6325D">
        <w:trPr>
          <w:trHeight w:val="20"/>
        </w:trPr>
        <w:tc>
          <w:tcPr>
            <w:tcW w:w="182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B6B0637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sz w:val="20"/>
                <w:szCs w:val="20"/>
              </w:rPr>
              <w:t>Jméno a příjmení:</w:t>
            </w:r>
          </w:p>
        </w:tc>
        <w:tc>
          <w:tcPr>
            <w:tcW w:w="7817" w:type="dxa"/>
            <w:gridSpan w:val="13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23DA217B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7C26DE2E" w14:textId="77777777" w:rsidTr="00E6325D">
        <w:trPr>
          <w:trHeight w:val="535"/>
        </w:trPr>
        <w:tc>
          <w:tcPr>
            <w:tcW w:w="182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808CBC8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sz w:val="20"/>
                <w:szCs w:val="20"/>
              </w:rPr>
              <w:t>Datum narození:</w:t>
            </w:r>
          </w:p>
        </w:tc>
        <w:tc>
          <w:tcPr>
            <w:tcW w:w="7817" w:type="dxa"/>
            <w:gridSpan w:val="1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347EB65D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71354840" w14:textId="77777777" w:rsidTr="00E6325D">
        <w:trPr>
          <w:trHeight w:val="454"/>
        </w:trPr>
        <w:tc>
          <w:tcPr>
            <w:tcW w:w="9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A268717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sz w:val="20"/>
                <w:szCs w:val="20"/>
              </w:rPr>
              <w:t>Adresa:</w:t>
            </w:r>
          </w:p>
        </w:tc>
        <w:tc>
          <w:tcPr>
            <w:tcW w:w="8647" w:type="dxa"/>
            <w:gridSpan w:val="1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33196B47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2D0D235B" w14:textId="77777777" w:rsidTr="00E6325D">
        <w:trPr>
          <w:trHeight w:val="454"/>
        </w:trPr>
        <w:tc>
          <w:tcPr>
            <w:tcW w:w="441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421A7B4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  <w:t>Fyzická osoba podnikající, právnická osoba:</w:t>
            </w:r>
          </w:p>
        </w:tc>
        <w:tc>
          <w:tcPr>
            <w:tcW w:w="521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2B5FF6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  <w:u w:val="single"/>
              </w:rPr>
            </w:pPr>
          </w:p>
        </w:tc>
      </w:tr>
      <w:tr w:rsidR="00E6325D" w:rsidRPr="00E6325D" w14:paraId="14AC38CB" w14:textId="77777777" w:rsidTr="00E6325D">
        <w:trPr>
          <w:trHeight w:val="23"/>
        </w:trPr>
        <w:tc>
          <w:tcPr>
            <w:tcW w:w="612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C121C5E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sz w:val="20"/>
                <w:szCs w:val="20"/>
              </w:rPr>
              <w:t>Jméno a příjmení, případně dodatek, název nebo obchodní firma:</w:t>
            </w:r>
          </w:p>
        </w:tc>
        <w:tc>
          <w:tcPr>
            <w:tcW w:w="3509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DD738D7" w14:textId="77777777" w:rsidR="00E6325D" w:rsidRPr="00E6325D" w:rsidRDefault="00E6325D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2738D850" w14:textId="77777777" w:rsidTr="00E6325D">
        <w:trPr>
          <w:trHeight w:val="454"/>
        </w:trPr>
        <w:tc>
          <w:tcPr>
            <w:tcW w:w="182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E0B8F6D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sz w:val="20"/>
                <w:szCs w:val="20"/>
              </w:rPr>
              <w:t>Identifikační číslo:</w:t>
            </w:r>
          </w:p>
        </w:tc>
        <w:tc>
          <w:tcPr>
            <w:tcW w:w="7817" w:type="dxa"/>
            <w:gridSpan w:val="13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C8A0D9C" w14:textId="77777777" w:rsidR="00E6325D" w:rsidRPr="00E6325D" w:rsidRDefault="00E6325D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444B9B8E" w14:textId="77777777" w:rsidTr="00E6325D">
        <w:trPr>
          <w:trHeight w:val="454"/>
        </w:trPr>
        <w:tc>
          <w:tcPr>
            <w:tcW w:w="5343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ACF4935" w14:textId="77777777" w:rsidR="00E6325D" w:rsidRPr="00E6325D" w:rsidRDefault="00E6325D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sz w:val="20"/>
                <w:szCs w:val="20"/>
              </w:rPr>
              <w:t>Adresa podnikání/sídla, popř. jiná adresa k doručování:</w:t>
            </w:r>
          </w:p>
        </w:tc>
        <w:tc>
          <w:tcPr>
            <w:tcW w:w="4295" w:type="dxa"/>
            <w:gridSpan w:val="6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D384F6C" w14:textId="77777777" w:rsidR="00E6325D" w:rsidRPr="00E6325D" w:rsidRDefault="00E6325D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26DFC7F9" w14:textId="77777777" w:rsidTr="00E6325D">
        <w:trPr>
          <w:trHeight w:val="454"/>
        </w:trPr>
        <w:tc>
          <w:tcPr>
            <w:tcW w:w="389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39B6EB4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  <w:t>Specifikace</w:t>
            </w: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574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F2BA3F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10B91312" w14:textId="77777777" w:rsidTr="00E6325D">
        <w:trPr>
          <w:trHeight w:val="23"/>
        </w:trPr>
        <w:tc>
          <w:tcPr>
            <w:tcW w:w="19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2076110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Katastrální území:</w:t>
            </w:r>
          </w:p>
        </w:tc>
        <w:tc>
          <w:tcPr>
            <w:tcW w:w="7676" w:type="dxa"/>
            <w:gridSpan w:val="12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20239934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1234CBA1" w14:textId="77777777" w:rsidTr="00E6325D">
        <w:trPr>
          <w:trHeight w:val="454"/>
        </w:trPr>
        <w:tc>
          <w:tcPr>
            <w:tcW w:w="7053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71D4F57" w14:textId="71B09153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Parcelní číslo pozemku (včetně potřebných dokladů viz Příloh k</w:t>
            </w:r>
            <w:r w:rsidR="00646F50">
              <w:rPr>
                <w:rFonts w:ascii="Arial" w:eastAsia="Calibri" w:hAnsi="Arial" w:cs="Arial"/>
                <w:b/>
                <w:sz w:val="20"/>
                <w:szCs w:val="20"/>
              </w:rPr>
              <w:t> </w:t>
            </w: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žádosti</w:t>
            </w:r>
            <w:r w:rsidR="00646F50">
              <w:rPr>
                <w:rFonts w:ascii="Arial" w:eastAsia="Calibri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2585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2A79801E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66DA126C" w14:textId="77777777" w:rsidTr="00E6325D">
        <w:trPr>
          <w:trHeight w:val="454"/>
        </w:trPr>
        <w:tc>
          <w:tcPr>
            <w:tcW w:w="19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E7492F8" w14:textId="1DDAA92B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Specifikace dřevin</w:t>
            </w:r>
          </w:p>
        </w:tc>
        <w:tc>
          <w:tcPr>
            <w:tcW w:w="192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936DF67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- druh, příp. rod:</w:t>
            </w:r>
          </w:p>
        </w:tc>
        <w:tc>
          <w:tcPr>
            <w:tcW w:w="5747" w:type="dxa"/>
            <w:gridSpan w:val="9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39254BCF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0D5A74BF" w14:textId="77777777" w:rsidTr="00E6325D">
        <w:trPr>
          <w:trHeight w:val="454"/>
        </w:trPr>
        <w:tc>
          <w:tcPr>
            <w:tcW w:w="19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01AB59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15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61767AB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- počet:</w:t>
            </w:r>
          </w:p>
        </w:tc>
        <w:tc>
          <w:tcPr>
            <w:tcW w:w="6519" w:type="dxa"/>
            <w:gridSpan w:val="10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AF1125D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17B81DB3" w14:textId="77777777" w:rsidTr="00E6325D">
        <w:trPr>
          <w:trHeight w:val="454"/>
        </w:trPr>
        <w:tc>
          <w:tcPr>
            <w:tcW w:w="19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3D79B5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495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B73090A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- odvod kmene stromu/ů ve výšce 130 cm nad zemí:</w:t>
            </w:r>
          </w:p>
        </w:tc>
        <w:tc>
          <w:tcPr>
            <w:tcW w:w="2721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372EC13D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599909E6" w14:textId="77777777" w:rsidTr="00E6325D">
        <w:trPr>
          <w:trHeight w:val="454"/>
        </w:trPr>
        <w:tc>
          <w:tcPr>
            <w:tcW w:w="8237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D581C05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- výměra zapojených porostů s uvedením druhového, popř. rodového zastoupení dřevin:</w:t>
            </w:r>
          </w:p>
        </w:tc>
        <w:tc>
          <w:tcPr>
            <w:tcW w:w="1401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837A3F1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0F025CA4" w14:textId="77777777" w:rsidTr="00E6325D">
        <w:trPr>
          <w:trHeight w:val="454"/>
        </w:trPr>
        <w:tc>
          <w:tcPr>
            <w:tcW w:w="9638" w:type="dxa"/>
            <w:gridSpan w:val="16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5F1DA2FB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  <w:t>Zdůvodnění žádosti</w:t>
            </w: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 xml:space="preserve"> </w:t>
            </w:r>
            <w:r w:rsidRPr="00E6325D">
              <w:rPr>
                <w:rFonts w:ascii="Arial" w:eastAsia="Calibri" w:hAnsi="Arial" w:cs="Arial"/>
                <w:sz w:val="20"/>
                <w:szCs w:val="20"/>
              </w:rPr>
              <w:t>(pro zdůvodnění žádosti je možno použít i druhou stranu tiskopisu):</w:t>
            </w:r>
          </w:p>
        </w:tc>
      </w:tr>
      <w:tr w:rsidR="00E6325D" w:rsidRPr="00E6325D" w14:paraId="7ECA8C43" w14:textId="77777777" w:rsidTr="00E6325D">
        <w:trPr>
          <w:trHeight w:val="2268"/>
        </w:trPr>
        <w:tc>
          <w:tcPr>
            <w:tcW w:w="963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68A8B0CE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A93B5A4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29BF049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35DE18F" w14:textId="77777777" w:rsidR="00E6325D" w:rsidRPr="00E6325D" w:rsidRDefault="00E6325D" w:rsidP="00646F50">
            <w:pPr>
              <w:spacing w:line="240" w:lineRule="atLeast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A95E983" w14:textId="77777777" w:rsidR="00E6325D" w:rsidRPr="00E6325D" w:rsidRDefault="00E6325D" w:rsidP="00646F50">
            <w:pPr>
              <w:spacing w:line="240" w:lineRule="atLeast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sz w:val="20"/>
                <w:szCs w:val="20"/>
              </w:rPr>
      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      </w:r>
            <w:hyperlink r:id="rId7" w:history="1">
              <w:r w:rsidRPr="00E6325D">
                <w:rPr>
                  <w:rStyle w:val="Hypertextovodkaz"/>
                  <w:rFonts w:ascii="Arial" w:eastAsia="Calibri" w:hAnsi="Arial" w:cs="Arial"/>
                  <w:color w:val="auto"/>
                  <w:sz w:val="20"/>
                  <w:szCs w:val="20"/>
                  <w:u w:val="none"/>
                </w:rPr>
                <w:t>www.novyjicin.cz</w:t>
              </w:r>
            </w:hyperlink>
            <w:r w:rsidRPr="00E6325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A63CD94" w14:textId="77777777" w:rsidR="00E6325D" w:rsidRDefault="00E6325D">
            <w:pPr>
              <w:spacing w:line="240" w:lineRule="atLeast"/>
              <w:jc w:val="right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  <w:p w14:paraId="142C33C3" w14:textId="77777777" w:rsidR="00E6325D" w:rsidRPr="00E6325D" w:rsidRDefault="00E6325D">
            <w:pPr>
              <w:spacing w:line="240" w:lineRule="atLeast"/>
              <w:jc w:val="right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proofErr w:type="gramStart"/>
            <w:r w:rsidRPr="00E6325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Telefon:…</w:t>
            </w:r>
            <w:proofErr w:type="gramEnd"/>
            <w:r w:rsidRPr="00E6325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……….…………………………………………..                 </w:t>
            </w:r>
          </w:p>
        </w:tc>
      </w:tr>
      <w:tr w:rsidR="00E6325D" w:rsidRPr="00E6325D" w14:paraId="50209A98" w14:textId="77777777" w:rsidTr="00E6325D">
        <w:tc>
          <w:tcPr>
            <w:tcW w:w="963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69F2A223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C42F794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167B4430" w14:textId="77777777" w:rsidTr="00E6325D"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D78B0B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V</w:t>
            </w:r>
          </w:p>
        </w:tc>
        <w:tc>
          <w:tcPr>
            <w:tcW w:w="2303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20FDE5F6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76BD45A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dne</w:t>
            </w:r>
          </w:p>
        </w:tc>
        <w:tc>
          <w:tcPr>
            <w:tcW w:w="1958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EBE4D33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3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5A46276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3224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E6226E6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7D741564" w14:textId="77777777" w:rsidTr="00E6325D">
        <w:trPr>
          <w:trHeight w:val="454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14:paraId="11F39804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230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91B9C3B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14:paraId="434567EA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9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B045BC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3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70334E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3224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14:paraId="546D3AC2" w14:textId="77777777" w:rsidR="00E6325D" w:rsidRPr="00E6325D" w:rsidRDefault="00E6325D">
            <w:pPr>
              <w:spacing w:line="240" w:lineRule="atLeast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Podpis žadatele</w:t>
            </w:r>
          </w:p>
        </w:tc>
      </w:tr>
      <w:tr w:rsidR="00E6325D" w:rsidRPr="00E6325D" w14:paraId="18097769" w14:textId="77777777" w:rsidTr="00E6325D">
        <w:tc>
          <w:tcPr>
            <w:tcW w:w="9638" w:type="dxa"/>
            <w:gridSpan w:val="16"/>
            <w:tcBorders>
              <w:top w:val="nil"/>
              <w:left w:val="nil"/>
              <w:bottom w:val="nil"/>
              <w:right w:val="nil"/>
            </w:tcBorders>
            <w:hideMark/>
          </w:tcPr>
          <w:p w14:paraId="69659343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  <w:t>Přílohy k žádosti:</w:t>
            </w:r>
          </w:p>
          <w:p w14:paraId="78CF6DF1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1. Doložení vlastnického, nájemního nebo uživatelského vztahu žadatele k pozemku</w:t>
            </w:r>
          </w:p>
          <w:p w14:paraId="48B9B960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2. Situační zákres včetně stručného popisu umístění dřevin</w:t>
            </w:r>
          </w:p>
        </w:tc>
      </w:tr>
    </w:tbl>
    <w:p w14:paraId="3E36C153" w14:textId="77777777" w:rsidR="00E6325D" w:rsidRPr="00E6325D" w:rsidRDefault="00E6325D" w:rsidP="00E6325D">
      <w:pPr>
        <w:spacing w:line="240" w:lineRule="atLeast"/>
        <w:rPr>
          <w:rFonts w:ascii="Arial" w:hAnsi="Arial" w:cs="Arial"/>
          <w:b/>
          <w:sz w:val="20"/>
          <w:szCs w:val="20"/>
        </w:rPr>
      </w:pPr>
    </w:p>
    <w:p w14:paraId="016B734D" w14:textId="17BA62AD" w:rsidR="00624CAC" w:rsidRPr="00E6325D" w:rsidRDefault="00234482" w:rsidP="00E6325D">
      <w:pPr>
        <w:rPr>
          <w:rFonts w:ascii="Arial" w:hAnsi="Arial" w:cs="Arial"/>
          <w:sz w:val="20"/>
          <w:szCs w:val="20"/>
        </w:rPr>
      </w:pPr>
      <w:r w:rsidRPr="00E6325D">
        <w:rPr>
          <w:rFonts w:ascii="Arial" w:hAnsi="Arial" w:cs="Arial"/>
          <w:sz w:val="20"/>
          <w:szCs w:val="20"/>
        </w:rPr>
        <w:t xml:space="preserve"> </w:t>
      </w:r>
    </w:p>
    <w:sectPr w:rsidR="00624CAC" w:rsidRPr="00E6325D" w:rsidSect="00E6325D">
      <w:headerReference w:type="default" r:id="rId8"/>
      <w:footerReference w:type="default" r:id="rId9"/>
      <w:pgSz w:w="11906" w:h="16838"/>
      <w:pgMar w:top="2269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F2044" w14:textId="77777777" w:rsidR="00ED7E10" w:rsidRDefault="00ED7E10" w:rsidP="00F610D6">
      <w:r>
        <w:separator/>
      </w:r>
    </w:p>
  </w:endnote>
  <w:endnote w:type="continuationSeparator" w:id="0">
    <w:p w14:paraId="62A5D507" w14:textId="77777777" w:rsidR="00ED7E10" w:rsidRDefault="00ED7E10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567EB2" w14:paraId="57BF0135" w14:textId="77777777" w:rsidTr="00654291">
      <w:tc>
        <w:tcPr>
          <w:tcW w:w="2836" w:type="dxa"/>
        </w:tcPr>
        <w:p w14:paraId="64BA4311" w14:textId="77777777" w:rsidR="00D15377" w:rsidRPr="0091212A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91212A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58ABC601" w14:textId="77777777" w:rsidR="00D15377" w:rsidRPr="0091212A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91212A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50D8049B" w14:textId="77777777" w:rsidR="00D15377" w:rsidRPr="0091212A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91212A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0A358BE6" w14:textId="2177151F" w:rsidR="00D15377" w:rsidRPr="0091212A" w:rsidRDefault="0091212A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741 01</w:t>
          </w:r>
          <w:r w:rsidR="00D15377" w:rsidRPr="0091212A">
            <w:rPr>
              <w:rFonts w:ascii="Arial" w:hAnsi="Arial" w:cs="Arial"/>
              <w:sz w:val="18"/>
              <w:szCs w:val="18"/>
            </w:rPr>
            <w:t xml:space="preserve"> Nový Jičín</w:t>
          </w:r>
        </w:p>
      </w:tc>
      <w:tc>
        <w:tcPr>
          <w:tcW w:w="1134" w:type="dxa"/>
        </w:tcPr>
        <w:p w14:paraId="4344A503" w14:textId="77777777" w:rsidR="00D15377" w:rsidRPr="0091212A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3B7B2F3E" w14:textId="77777777" w:rsidR="00D15377" w:rsidRPr="0091212A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91212A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7FD03E7A" w14:textId="629FF5A3" w:rsidR="00D15377" w:rsidRPr="0091212A" w:rsidRDefault="0091212A" w:rsidP="00D15377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ISDS</w:t>
          </w:r>
          <w:r w:rsidR="00D15377" w:rsidRPr="0091212A">
            <w:rPr>
              <w:rFonts w:ascii="Arial" w:hAnsi="Arial" w:cs="Arial"/>
              <w:sz w:val="18"/>
              <w:szCs w:val="18"/>
            </w:rPr>
            <w:t xml:space="preserve"> ywmb4nc</w:t>
          </w:r>
        </w:p>
        <w:p w14:paraId="72F9D02B" w14:textId="77777777" w:rsidR="00D15377" w:rsidRPr="0091212A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91212A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91212A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91212A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91212A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74B3F994" w14:textId="77777777" w:rsidR="00D15377" w:rsidRPr="0091212A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91212A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91212A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377A9BA0" w14:textId="77777777" w:rsidR="00D15377" w:rsidRPr="0091212A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75B12283" w14:textId="77777777" w:rsidR="00D15377" w:rsidRPr="0091212A" w:rsidRDefault="005A4E6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91212A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="006328CA" w:rsidRPr="0091212A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91212A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91212A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2785F02E" w14:textId="77777777" w:rsidR="00D15377" w:rsidRPr="0091212A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91212A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91212A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91212A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91212A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91212A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91212A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585BE076" w14:textId="77777777" w:rsidR="00D15377" w:rsidRPr="0091212A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91212A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91212A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559E2F23" w14:textId="77777777" w:rsidR="00D15377" w:rsidRPr="00567EB2" w:rsidRDefault="00D15377" w:rsidP="00D1537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5F1B2" w14:textId="77777777" w:rsidR="00ED7E10" w:rsidRDefault="00ED7E10" w:rsidP="00F610D6">
      <w:r>
        <w:separator/>
      </w:r>
    </w:p>
  </w:footnote>
  <w:footnote w:type="continuationSeparator" w:id="0">
    <w:p w14:paraId="6D54D9E1" w14:textId="77777777" w:rsidR="00ED7E10" w:rsidRDefault="00ED7E10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FF68E" w14:textId="77777777"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 wp14:anchorId="1050C80A" wp14:editId="075C0519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FA6AD7D" w14:textId="77777777" w:rsidR="00E77433" w:rsidRPr="00567EB2" w:rsidRDefault="00E77433" w:rsidP="00E77433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485A7CDC" w14:textId="77777777" w:rsidR="00E77433" w:rsidRPr="00CA5642" w:rsidRDefault="00E77433" w:rsidP="00E77433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>Odbor životního prostředí</w:t>
    </w:r>
    <w:r w:rsidRPr="00CA5642">
      <w:rPr>
        <w:rFonts w:ascii="Arial" w:hAnsi="Arial" w:cs="Arial"/>
        <w:sz w:val="20"/>
        <w:szCs w:val="20"/>
      </w:rPr>
      <w:tab/>
      <w:t xml:space="preserve">       </w:t>
    </w:r>
  </w:p>
  <w:p w14:paraId="5274E5B4" w14:textId="77777777" w:rsidR="00E77433" w:rsidRPr="00567EB2" w:rsidRDefault="00E77433" w:rsidP="00E77433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0243CB9C" w14:textId="77777777"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117E3"/>
    <w:multiLevelType w:val="hybridMultilevel"/>
    <w:tmpl w:val="0DC24506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60A97494"/>
    <w:multiLevelType w:val="hybridMultilevel"/>
    <w:tmpl w:val="E54C2F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C387536"/>
    <w:multiLevelType w:val="hybridMultilevel"/>
    <w:tmpl w:val="B7D0272E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8D0"/>
    <w:rsid w:val="00037347"/>
    <w:rsid w:val="00042C8A"/>
    <w:rsid w:val="00072CDD"/>
    <w:rsid w:val="000B295C"/>
    <w:rsid w:val="00157EA4"/>
    <w:rsid w:val="001725D4"/>
    <w:rsid w:val="002313F2"/>
    <w:rsid w:val="00234482"/>
    <w:rsid w:val="0024713C"/>
    <w:rsid w:val="00253BFC"/>
    <w:rsid w:val="00286567"/>
    <w:rsid w:val="002C6EA6"/>
    <w:rsid w:val="002E4895"/>
    <w:rsid w:val="00353485"/>
    <w:rsid w:val="003A56F6"/>
    <w:rsid w:val="00445094"/>
    <w:rsid w:val="00540840"/>
    <w:rsid w:val="00567EB2"/>
    <w:rsid w:val="005A4E6A"/>
    <w:rsid w:val="00624CAC"/>
    <w:rsid w:val="006328CA"/>
    <w:rsid w:val="00646F50"/>
    <w:rsid w:val="0067441C"/>
    <w:rsid w:val="006F3633"/>
    <w:rsid w:val="007107EC"/>
    <w:rsid w:val="00735193"/>
    <w:rsid w:val="0074473B"/>
    <w:rsid w:val="007534F8"/>
    <w:rsid w:val="00782C9A"/>
    <w:rsid w:val="007C383F"/>
    <w:rsid w:val="0080268C"/>
    <w:rsid w:val="008109B5"/>
    <w:rsid w:val="00853AFB"/>
    <w:rsid w:val="008717FE"/>
    <w:rsid w:val="0087726D"/>
    <w:rsid w:val="008C4B76"/>
    <w:rsid w:val="00904A96"/>
    <w:rsid w:val="0091212A"/>
    <w:rsid w:val="009179F3"/>
    <w:rsid w:val="009278D0"/>
    <w:rsid w:val="009963F4"/>
    <w:rsid w:val="00996E93"/>
    <w:rsid w:val="009B4D70"/>
    <w:rsid w:val="00A32C14"/>
    <w:rsid w:val="00AF608D"/>
    <w:rsid w:val="00BB4623"/>
    <w:rsid w:val="00BC38C2"/>
    <w:rsid w:val="00BD75E8"/>
    <w:rsid w:val="00BF6101"/>
    <w:rsid w:val="00C94D6B"/>
    <w:rsid w:val="00CA4426"/>
    <w:rsid w:val="00CA4D2C"/>
    <w:rsid w:val="00D15377"/>
    <w:rsid w:val="00D312BE"/>
    <w:rsid w:val="00DD7914"/>
    <w:rsid w:val="00E6325D"/>
    <w:rsid w:val="00E77433"/>
    <w:rsid w:val="00ED7E10"/>
    <w:rsid w:val="00F230E8"/>
    <w:rsid w:val="00F610D6"/>
    <w:rsid w:val="00F661B1"/>
    <w:rsid w:val="00F7055A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11762A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E4895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2E4895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2E4895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2E489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6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novyjicin-mestsky-urad-statni-sprava.dotx</Template>
  <TotalTime>1</TotalTime>
  <Pages>2</Pages>
  <Words>247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Pavel Kašuba</cp:lastModifiedBy>
  <cp:revision>2</cp:revision>
  <cp:lastPrinted>2021-05-20T11:37:00Z</cp:lastPrinted>
  <dcterms:created xsi:type="dcterms:W3CDTF">2021-06-21T11:04:00Z</dcterms:created>
  <dcterms:modified xsi:type="dcterms:W3CDTF">2021-06-21T11:04:00Z</dcterms:modified>
</cp:coreProperties>
</file>