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AB5" w:rsidRPr="00350AB5" w:rsidRDefault="00350AB5" w:rsidP="00350AB5">
      <w:pPr>
        <w:pStyle w:val="Nadpis1"/>
        <w:jc w:val="center"/>
        <w:rPr>
          <w:rFonts w:ascii="Arial" w:hAnsi="Arial" w:cs="Arial"/>
          <w:sz w:val="22"/>
          <w:szCs w:val="22"/>
          <w:u w:val="single"/>
        </w:rPr>
      </w:pPr>
      <w:r w:rsidRPr="00350AB5">
        <w:rPr>
          <w:rFonts w:ascii="Arial" w:hAnsi="Arial" w:cs="Arial"/>
          <w:sz w:val="22"/>
          <w:szCs w:val="22"/>
          <w:u w:val="single"/>
        </w:rPr>
        <w:t>ŽÁDOST O POVOLENÍ PŘIPOJENÍ SOUSEDNÍ NEMOVITOSTI</w:t>
      </w:r>
    </w:p>
    <w:p w:rsidR="00350AB5" w:rsidRPr="00350AB5" w:rsidRDefault="00350AB5" w:rsidP="00350AB5">
      <w:pPr>
        <w:jc w:val="center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(či o úpravu takového připojení nebo jeho zrušení) podle § 10 zákona č. 13/1997 Sb., o pozemních komunikacích, ve znění pozdějších předpisů k silnici nebo místní komunikaci.</w:t>
      </w:r>
    </w:p>
    <w:p w:rsidR="00350AB5" w:rsidRPr="00350AB5" w:rsidRDefault="00350AB5" w:rsidP="00350AB5">
      <w:pPr>
        <w:jc w:val="center"/>
        <w:rPr>
          <w:rFonts w:ascii="Arial" w:hAnsi="Arial" w:cs="Arial"/>
          <w:sz w:val="22"/>
          <w:szCs w:val="22"/>
        </w:rPr>
      </w:pPr>
    </w:p>
    <w:p w:rsidR="00350AB5" w:rsidRPr="00350AB5" w:rsidRDefault="00350AB5" w:rsidP="00350AB5">
      <w:pPr>
        <w:pStyle w:val="Nadpis1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I. Žadatel</w:t>
      </w:r>
    </w:p>
    <w:tbl>
      <w:tblPr>
        <w:tblW w:w="10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  <w:gridCol w:w="4835"/>
      </w:tblGrid>
      <w:tr w:rsidR="00350AB5" w:rsidRPr="00350AB5" w:rsidTr="00E415C0">
        <w:trPr>
          <w:trHeight w:val="312"/>
        </w:trPr>
        <w:tc>
          <w:tcPr>
            <w:tcW w:w="5315" w:type="dxa"/>
            <w:vAlign w:val="center"/>
            <w:hideMark/>
          </w:tcPr>
          <w:p w:rsidR="00350AB5" w:rsidRPr="00350AB5" w:rsidRDefault="00350AB5" w:rsidP="00E415C0">
            <w:pPr>
              <w:tabs>
                <w:tab w:val="left" w:pos="4253"/>
              </w:tabs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Jméno:……………………………………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  <w:tc>
          <w:tcPr>
            <w:tcW w:w="4835" w:type="dxa"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0AB5" w:rsidRPr="00350AB5" w:rsidTr="00E415C0">
        <w:trPr>
          <w:trHeight w:val="312"/>
        </w:trPr>
        <w:tc>
          <w:tcPr>
            <w:tcW w:w="5315" w:type="dxa"/>
            <w:vAlign w:val="center"/>
            <w:hideMark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Příjm</w:t>
            </w:r>
            <w:r>
              <w:rPr>
                <w:rFonts w:ascii="Arial" w:hAnsi="Arial" w:cs="Arial"/>
                <w:sz w:val="22"/>
                <w:szCs w:val="22"/>
              </w:rPr>
              <w:t>ení/Název:…………………………………</w:t>
            </w:r>
          </w:p>
        </w:tc>
        <w:tc>
          <w:tcPr>
            <w:tcW w:w="4835" w:type="dxa"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0AB5" w:rsidRPr="00350AB5" w:rsidTr="00E415C0">
        <w:trPr>
          <w:trHeight w:val="312"/>
        </w:trPr>
        <w:tc>
          <w:tcPr>
            <w:tcW w:w="5315" w:type="dxa"/>
            <w:vAlign w:val="center"/>
            <w:hideMark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Datum na</w:t>
            </w:r>
            <w:r>
              <w:rPr>
                <w:rFonts w:ascii="Arial" w:hAnsi="Arial" w:cs="Arial"/>
                <w:sz w:val="22"/>
                <w:szCs w:val="22"/>
              </w:rPr>
              <w:t>rození/IČ:…………………………….</w:t>
            </w:r>
          </w:p>
        </w:tc>
        <w:tc>
          <w:tcPr>
            <w:tcW w:w="4835" w:type="dxa"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0AB5" w:rsidRPr="00350AB5" w:rsidTr="00E415C0">
        <w:trPr>
          <w:trHeight w:val="312"/>
        </w:trPr>
        <w:tc>
          <w:tcPr>
            <w:tcW w:w="5315" w:type="dxa"/>
            <w:vAlign w:val="center"/>
            <w:hideMark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Adr</w:t>
            </w:r>
            <w:r>
              <w:rPr>
                <w:rFonts w:ascii="Arial" w:hAnsi="Arial" w:cs="Arial"/>
                <w:sz w:val="22"/>
                <w:szCs w:val="22"/>
              </w:rPr>
              <w:t>esa:………………………………………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4835" w:type="dxa"/>
          </w:tcPr>
          <w:p w:rsidR="00350AB5" w:rsidRPr="00350AB5" w:rsidRDefault="00350AB5" w:rsidP="00E415C0">
            <w:pPr>
              <w:ind w:left="-258" w:firstLine="25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50AB5" w:rsidRPr="00350AB5" w:rsidRDefault="00350AB5" w:rsidP="00350AB5">
      <w:pPr>
        <w:rPr>
          <w:rFonts w:ascii="Arial" w:hAnsi="Arial" w:cs="Arial"/>
          <w:sz w:val="22"/>
          <w:szCs w:val="22"/>
        </w:rPr>
      </w:pPr>
    </w:p>
    <w:p w:rsidR="00350AB5" w:rsidRPr="00350AB5" w:rsidRDefault="00350AB5" w:rsidP="00350AB5">
      <w:pPr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Vztah k pozemku: 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</w:t>
      </w:r>
    </w:p>
    <w:p w:rsidR="00350AB5" w:rsidRPr="00350AB5" w:rsidRDefault="00350AB5" w:rsidP="00350AB5">
      <w:pPr>
        <w:rPr>
          <w:rFonts w:ascii="Arial" w:hAnsi="Arial" w:cs="Arial"/>
          <w:sz w:val="22"/>
          <w:szCs w:val="22"/>
        </w:rPr>
      </w:pPr>
    </w:p>
    <w:p w:rsidR="004C4AF5" w:rsidRPr="004C4AF5" w:rsidRDefault="00350AB5" w:rsidP="004C4AF5">
      <w:pPr>
        <w:pStyle w:val="Nadpis1"/>
        <w:tabs>
          <w:tab w:val="left" w:pos="8789"/>
        </w:tabs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II. Údaje o sousední nemovitosti</w:t>
      </w:r>
    </w:p>
    <w:tbl>
      <w:tblPr>
        <w:tblW w:w="96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4"/>
        <w:gridCol w:w="524"/>
      </w:tblGrid>
      <w:tr w:rsidR="00350AB5" w:rsidRPr="00350AB5" w:rsidTr="00E415C0">
        <w:trPr>
          <w:trHeight w:val="293"/>
        </w:trPr>
        <w:tc>
          <w:tcPr>
            <w:tcW w:w="9084" w:type="dxa"/>
            <w:vAlign w:val="center"/>
          </w:tcPr>
          <w:p w:rsidR="004C4AF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Obec:………………………………………………………………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…………………………….</w:t>
            </w:r>
          </w:p>
          <w:p w:rsidR="004C4AF5" w:rsidRPr="00350AB5" w:rsidRDefault="004C4AF5" w:rsidP="00E415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" w:type="dxa"/>
          </w:tcPr>
          <w:p w:rsidR="00350AB5" w:rsidRPr="00350AB5" w:rsidRDefault="00350AB5" w:rsidP="00E415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50AB5" w:rsidRPr="00350AB5" w:rsidTr="00E415C0">
        <w:trPr>
          <w:trHeight w:val="75"/>
        </w:trPr>
        <w:tc>
          <w:tcPr>
            <w:tcW w:w="9084" w:type="dxa"/>
            <w:vAlign w:val="center"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Katastrální území:………………………………………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……………………………………….</w:t>
            </w:r>
          </w:p>
        </w:tc>
        <w:tc>
          <w:tcPr>
            <w:tcW w:w="524" w:type="dxa"/>
          </w:tcPr>
          <w:p w:rsidR="00350AB5" w:rsidRPr="00350AB5" w:rsidRDefault="00350AB5" w:rsidP="00E415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50AB5" w:rsidRPr="00350AB5" w:rsidTr="00E415C0">
        <w:trPr>
          <w:trHeight w:val="549"/>
        </w:trPr>
        <w:tc>
          <w:tcPr>
            <w:tcW w:w="9084" w:type="dxa"/>
            <w:vAlign w:val="center"/>
          </w:tcPr>
          <w:p w:rsidR="00350AB5" w:rsidRP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Parcelní číslo pozemku:………………………………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524" w:type="dxa"/>
          </w:tcPr>
          <w:p w:rsidR="00350AB5" w:rsidRPr="00350AB5" w:rsidRDefault="00350AB5" w:rsidP="00E415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350AB5" w:rsidRPr="00350AB5" w:rsidRDefault="00350AB5" w:rsidP="00350AB5">
      <w:pPr>
        <w:rPr>
          <w:rFonts w:ascii="Arial" w:hAnsi="Arial" w:cs="Arial"/>
          <w:b/>
          <w:bCs/>
          <w:sz w:val="22"/>
          <w:szCs w:val="22"/>
        </w:rPr>
      </w:pPr>
    </w:p>
    <w:p w:rsidR="004C4AF5" w:rsidRPr="004C4AF5" w:rsidRDefault="00350AB5" w:rsidP="004C4AF5">
      <w:pPr>
        <w:pStyle w:val="Nadpis1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III. Údaje o komunikaci, době a místě připojení</w:t>
      </w:r>
    </w:p>
    <w:tbl>
      <w:tblPr>
        <w:tblW w:w="249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  <w:gridCol w:w="7162"/>
        <w:gridCol w:w="214"/>
        <w:gridCol w:w="7162"/>
      </w:tblGrid>
      <w:tr w:rsidR="00350AB5" w:rsidRPr="00350AB5" w:rsidTr="00E415C0">
        <w:trPr>
          <w:trHeight w:val="312"/>
        </w:trPr>
        <w:tc>
          <w:tcPr>
            <w:tcW w:w="17794" w:type="dxa"/>
            <w:gridSpan w:val="3"/>
            <w:vAlign w:val="center"/>
          </w:tcPr>
          <w:p w:rsidR="00350AB5" w:rsidRDefault="00350AB5" w:rsidP="00E415C0">
            <w:pPr>
              <w:tabs>
                <w:tab w:val="left" w:pos="8789"/>
              </w:tabs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Silnice/místní komunikace č.:………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</w:t>
            </w:r>
            <w:r w:rsidRPr="00350AB5">
              <w:rPr>
                <w:rFonts w:ascii="Arial" w:hAnsi="Arial" w:cs="Arial"/>
                <w:sz w:val="22"/>
                <w:szCs w:val="22"/>
              </w:rPr>
              <w:t>…………</w:t>
            </w:r>
            <w:proofErr w:type="gramStart"/>
            <w:r w:rsidRPr="00350AB5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  <w:p w:rsidR="004C4AF5" w:rsidRPr="00350AB5" w:rsidRDefault="004C4AF5" w:rsidP="00E415C0">
            <w:pPr>
              <w:tabs>
                <w:tab w:val="left" w:pos="8789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62" w:type="dxa"/>
          </w:tcPr>
          <w:p w:rsidR="00350AB5" w:rsidRPr="00350AB5" w:rsidRDefault="00350AB5" w:rsidP="00E415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50AB5" w:rsidRPr="00350AB5" w:rsidTr="00E415C0">
        <w:trPr>
          <w:trHeight w:val="312"/>
        </w:trPr>
        <w:tc>
          <w:tcPr>
            <w:tcW w:w="17794" w:type="dxa"/>
            <w:gridSpan w:val="3"/>
            <w:vAlign w:val="center"/>
          </w:tcPr>
          <w:p w:rsidR="00350AB5" w:rsidRDefault="00350AB5" w:rsidP="00E415C0">
            <w:pPr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Místo připojení (ve staničení km):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……………………………………………………………….</w:t>
            </w:r>
            <w:r w:rsidRPr="00350AB5">
              <w:rPr>
                <w:rFonts w:ascii="Arial" w:hAnsi="Arial" w:cs="Arial"/>
                <w:sz w:val="22"/>
                <w:szCs w:val="22"/>
              </w:rPr>
              <w:t>……………….</w:t>
            </w:r>
          </w:p>
          <w:p w:rsidR="004C4AF5" w:rsidRPr="00350AB5" w:rsidRDefault="004C4AF5" w:rsidP="00E415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62" w:type="dxa"/>
            <w:vAlign w:val="center"/>
          </w:tcPr>
          <w:p w:rsidR="00350AB5" w:rsidRPr="00350AB5" w:rsidRDefault="00350AB5" w:rsidP="00E415C0">
            <w:pPr>
              <w:ind w:left="6172" w:hanging="6172"/>
              <w:rPr>
                <w:rFonts w:ascii="Arial" w:hAnsi="Arial" w:cs="Arial"/>
                <w:bCs/>
                <w:sz w:val="22"/>
                <w:szCs w:val="22"/>
              </w:rPr>
            </w:pPr>
            <w:r w:rsidRPr="00350AB5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              vlevo / vpravo</w:t>
            </w:r>
          </w:p>
        </w:tc>
      </w:tr>
      <w:tr w:rsidR="00350AB5" w:rsidRPr="00350AB5" w:rsidTr="00E415C0">
        <w:trPr>
          <w:gridAfter w:val="2"/>
          <w:wAfter w:w="7376" w:type="dxa"/>
          <w:trHeight w:val="312"/>
        </w:trPr>
        <w:tc>
          <w:tcPr>
            <w:tcW w:w="10418" w:type="dxa"/>
            <w:vAlign w:val="center"/>
          </w:tcPr>
          <w:p w:rsidR="00350AB5" w:rsidRDefault="00350AB5" w:rsidP="00E415C0">
            <w:pPr>
              <w:tabs>
                <w:tab w:val="left" w:pos="2325"/>
              </w:tabs>
              <w:ind w:right="-4181"/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 xml:space="preserve">Přes chodník na </w:t>
            </w:r>
            <w:proofErr w:type="spellStart"/>
            <w:r w:rsidRPr="00350AB5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350AB5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350AB5">
              <w:rPr>
                <w:rFonts w:ascii="Arial" w:hAnsi="Arial" w:cs="Arial"/>
                <w:sz w:val="22"/>
                <w:szCs w:val="22"/>
              </w:rPr>
              <w:t>č.</w:t>
            </w:r>
            <w:proofErr w:type="gramEnd"/>
            <w:r w:rsidRPr="00350AB5">
              <w:rPr>
                <w:rFonts w:ascii="Arial" w:hAnsi="Arial" w:cs="Arial"/>
                <w:sz w:val="22"/>
                <w:szCs w:val="22"/>
              </w:rPr>
              <w:t>:…………………………………………………....................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</w:t>
            </w:r>
            <w:r w:rsidRPr="00350AB5">
              <w:rPr>
                <w:rFonts w:ascii="Arial" w:hAnsi="Arial" w:cs="Arial"/>
                <w:sz w:val="22"/>
                <w:szCs w:val="22"/>
              </w:rPr>
              <w:t>................</w:t>
            </w:r>
          </w:p>
          <w:p w:rsidR="004C4AF5" w:rsidRPr="00350AB5" w:rsidRDefault="004C4AF5" w:rsidP="00E415C0">
            <w:pPr>
              <w:tabs>
                <w:tab w:val="left" w:pos="2325"/>
              </w:tabs>
              <w:ind w:right="-4181"/>
              <w:rPr>
                <w:rFonts w:ascii="Arial" w:hAnsi="Arial" w:cs="Arial"/>
                <w:sz w:val="22"/>
                <w:szCs w:val="22"/>
              </w:rPr>
            </w:pPr>
          </w:p>
          <w:p w:rsidR="00350AB5" w:rsidRPr="00350AB5" w:rsidRDefault="00350AB5" w:rsidP="00E415C0">
            <w:pPr>
              <w:tabs>
                <w:tab w:val="left" w:pos="2325"/>
              </w:tabs>
              <w:ind w:right="-4181"/>
              <w:rPr>
                <w:rFonts w:ascii="Arial" w:hAnsi="Arial" w:cs="Arial"/>
                <w:sz w:val="22"/>
                <w:szCs w:val="22"/>
              </w:rPr>
            </w:pPr>
            <w:r w:rsidRPr="00350AB5">
              <w:rPr>
                <w:rFonts w:ascii="Arial" w:hAnsi="Arial" w:cs="Arial"/>
                <w:sz w:val="22"/>
                <w:szCs w:val="22"/>
              </w:rPr>
              <w:t>Termín připoje</w:t>
            </w:r>
            <w:r>
              <w:rPr>
                <w:rFonts w:ascii="Arial" w:hAnsi="Arial" w:cs="Arial"/>
                <w:sz w:val="22"/>
                <w:szCs w:val="22"/>
              </w:rPr>
              <w:t>ní:……………………………………………………………………………………………</w:t>
            </w:r>
            <w:r w:rsidRPr="00350AB5">
              <w:rPr>
                <w:rFonts w:ascii="Arial" w:hAnsi="Arial" w:cs="Arial"/>
                <w:sz w:val="22"/>
                <w:szCs w:val="22"/>
              </w:rPr>
              <w:t>…</w:t>
            </w:r>
            <w:proofErr w:type="gramStart"/>
            <w:r w:rsidRPr="00350AB5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7162" w:type="dxa"/>
            <w:vAlign w:val="center"/>
          </w:tcPr>
          <w:p w:rsidR="00350AB5" w:rsidRPr="00350AB5" w:rsidRDefault="00350AB5" w:rsidP="00E415C0">
            <w:pPr>
              <w:tabs>
                <w:tab w:val="left" w:pos="358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350AB5" w:rsidRPr="00350AB5" w:rsidRDefault="00350AB5" w:rsidP="00350AB5">
      <w:pPr>
        <w:rPr>
          <w:rFonts w:ascii="Arial" w:hAnsi="Arial" w:cs="Arial"/>
          <w:b/>
          <w:bCs/>
          <w:sz w:val="22"/>
          <w:szCs w:val="22"/>
        </w:rPr>
      </w:pPr>
    </w:p>
    <w:p w:rsidR="00350AB5" w:rsidRDefault="00350AB5" w:rsidP="00350AB5">
      <w:pPr>
        <w:pStyle w:val="Nadpis1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IV. Důvody zřízení (úpravy, zrušení) připojení</w:t>
      </w:r>
    </w:p>
    <w:p w:rsidR="00350AB5" w:rsidRPr="00350AB5" w:rsidRDefault="00350AB5" w:rsidP="00350AB5"/>
    <w:p w:rsidR="00350AB5" w:rsidRPr="00350AB5" w:rsidRDefault="00350AB5" w:rsidP="00350AB5">
      <w:pPr>
        <w:spacing w:before="60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</w:t>
      </w:r>
    </w:p>
    <w:p w:rsidR="00711B97" w:rsidRPr="00711B97" w:rsidRDefault="00711B97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  <w:r w:rsidRPr="00711B97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711B97">
          <w:rPr>
            <w:rStyle w:val="Hypertextovodkaz"/>
            <w:rFonts w:ascii="Arial" w:hAnsi="Arial" w:cs="Arial"/>
            <w:bCs/>
            <w:i/>
            <w:iCs/>
            <w:sz w:val="20"/>
            <w:szCs w:val="20"/>
          </w:rPr>
          <w:t>www.novyjicin.cz</w:t>
        </w:r>
      </w:hyperlink>
      <w:r w:rsidRPr="00711B97"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  <w:t>.</w:t>
      </w:r>
    </w:p>
    <w:p w:rsidR="00711B97" w:rsidRPr="00711B97" w:rsidRDefault="00711B97" w:rsidP="00711B97">
      <w:pPr>
        <w:spacing w:before="120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  <w:r w:rsidRPr="00711B97">
        <w:rPr>
          <w:rFonts w:ascii="Arial" w:hAnsi="Arial" w:cs="Arial"/>
          <w:b/>
          <w:bCs/>
          <w:iCs/>
          <w:sz w:val="22"/>
          <w:szCs w:val="22"/>
          <w:u w:val="single"/>
        </w:rPr>
        <w:t>Žadatel</w:t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:</w:t>
      </w:r>
    </w:p>
    <w:p w:rsidR="00711B97" w:rsidRDefault="00711B97" w:rsidP="00711B97">
      <w:pPr>
        <w:spacing w:before="120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b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………………</w:t>
      </w:r>
      <w:r w:rsidRPr="00711B97">
        <w:rPr>
          <w:rFonts w:ascii="Arial" w:hAnsi="Arial" w:cs="Arial"/>
          <w:sz w:val="22"/>
          <w:szCs w:val="22"/>
        </w:rPr>
        <w:t>……</w:t>
      </w:r>
      <w:proofErr w:type="gramStart"/>
      <w:r w:rsidRPr="00711B97">
        <w:rPr>
          <w:rFonts w:ascii="Arial" w:hAnsi="Arial" w:cs="Arial"/>
          <w:sz w:val="22"/>
          <w:szCs w:val="22"/>
        </w:rPr>
        <w:t>…..</w:t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b/>
          <w:sz w:val="22"/>
          <w:szCs w:val="22"/>
        </w:rPr>
        <w:t>Tel</w:t>
      </w:r>
      <w:proofErr w:type="gramEnd"/>
      <w:r w:rsidRPr="00711B97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:rsidR="00350AB5" w:rsidRPr="00711B97" w:rsidRDefault="00350AB5" w:rsidP="00711B97">
      <w:pPr>
        <w:spacing w:before="120"/>
        <w:ind w:left="708" w:firstLine="708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>Beru na vědomí, že dnem podání žádosti je ve věci zahájeno správní řízení a vzdávám se práva vyjádřit se k podkladům rozhodnutí.</w:t>
      </w: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……………………</w:t>
      </w:r>
      <w:proofErr w:type="gramStart"/>
      <w:r>
        <w:rPr>
          <w:rFonts w:ascii="Arial" w:hAnsi="Arial" w:cs="Arial"/>
          <w:sz w:val="22"/>
          <w:szCs w:val="22"/>
        </w:rPr>
        <w:t>….. dne</w:t>
      </w:r>
      <w:proofErr w:type="gramEnd"/>
      <w:r>
        <w:rPr>
          <w:rFonts w:ascii="Arial" w:hAnsi="Arial" w:cs="Arial"/>
          <w:sz w:val="22"/>
          <w:szCs w:val="22"/>
        </w:rPr>
        <w:t xml:space="preserve"> …………</w:t>
      </w:r>
      <w:r w:rsidRPr="00711B97">
        <w:rPr>
          <w:rFonts w:ascii="Arial" w:hAnsi="Arial" w:cs="Arial"/>
          <w:sz w:val="22"/>
          <w:szCs w:val="22"/>
        </w:rPr>
        <w:t>………….</w:t>
      </w:r>
      <w:r w:rsidRPr="00711B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</w:t>
      </w:r>
      <w:r w:rsidRPr="00711B97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...........</w:t>
      </w:r>
    </w:p>
    <w:p w:rsidR="00624CAC" w:rsidRPr="004C4AF5" w:rsidRDefault="00711B97" w:rsidP="00D1537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  <w:t xml:space="preserve"> podpis žadatele nebo jeho zástupce</w:t>
      </w:r>
    </w:p>
    <w:p w:rsidR="00350AB5" w:rsidRPr="005E2E1E" w:rsidRDefault="00711B97" w:rsidP="005E2E1E">
      <w:pPr>
        <w:spacing w:before="360" w:after="120"/>
        <w:outlineLvl w:val="0"/>
        <w:rPr>
          <w:rFonts w:ascii="Arial" w:hAnsi="Arial" w:cs="Arial"/>
          <w:b/>
          <w:noProof/>
          <w:sz w:val="22"/>
          <w:szCs w:val="22"/>
        </w:rPr>
      </w:pPr>
      <w:r w:rsidRPr="00711B97">
        <w:rPr>
          <w:rFonts w:ascii="Arial" w:hAnsi="Arial" w:cs="Arial"/>
          <w:b/>
          <w:noProof/>
          <w:sz w:val="22"/>
          <w:szCs w:val="22"/>
        </w:rPr>
        <w:lastRenderedPageBreak/>
        <w:t>Přílohy:</w:t>
      </w:r>
    </w:p>
    <w:p w:rsidR="00350AB5" w:rsidRPr="00350AB5" w:rsidRDefault="00350AB5" w:rsidP="00350AB5">
      <w:pPr>
        <w:rPr>
          <w:rFonts w:ascii="Arial" w:hAnsi="Arial" w:cs="Arial"/>
          <w:sz w:val="20"/>
          <w:szCs w:val="20"/>
        </w:rPr>
      </w:pPr>
    </w:p>
    <w:p w:rsidR="00350AB5" w:rsidRPr="00350AB5" w:rsidRDefault="00350AB5" w:rsidP="00350AB5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sym w:font="Wingdings" w:char="F0A8"/>
      </w:r>
      <w:r w:rsidRPr="00350AB5">
        <w:rPr>
          <w:rFonts w:ascii="Arial" w:hAnsi="Arial" w:cs="Arial"/>
          <w:sz w:val="22"/>
          <w:szCs w:val="22"/>
        </w:rPr>
        <w:t xml:space="preserve"> zjednodušená projektová dokumentace sjezdu </w:t>
      </w:r>
    </w:p>
    <w:p w:rsidR="00350AB5" w:rsidRPr="00350AB5" w:rsidRDefault="00350AB5" w:rsidP="00350AB5">
      <w:pPr>
        <w:ind w:left="284" w:hanging="284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sym w:font="Wingdings" w:char="F0A8"/>
      </w:r>
      <w:r w:rsidRPr="00350AB5">
        <w:rPr>
          <w:rFonts w:ascii="Arial" w:hAnsi="Arial" w:cs="Arial"/>
          <w:sz w:val="22"/>
          <w:szCs w:val="22"/>
        </w:rPr>
        <w:t xml:space="preserve"> souhlasné vyjádření vlastníka silnice nebo místní komunikace a vlastníka chodníku</w:t>
      </w:r>
    </w:p>
    <w:p w:rsidR="00350AB5" w:rsidRPr="00350AB5" w:rsidRDefault="00350AB5" w:rsidP="00350AB5">
      <w:pPr>
        <w:ind w:left="284" w:hanging="284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sym w:font="Wingdings" w:char="F0A8"/>
      </w:r>
      <w:r w:rsidRPr="00350AB5">
        <w:rPr>
          <w:rFonts w:ascii="Arial" w:hAnsi="Arial" w:cs="Arial"/>
          <w:sz w:val="22"/>
          <w:szCs w:val="22"/>
        </w:rPr>
        <w:t xml:space="preserve"> závazné stanovisko Policie ČR - Krajské ředitelství policie Moravskoslezského kraje, územní odbor Nový Jičín, dopravní inspektorát</w:t>
      </w:r>
    </w:p>
    <w:p w:rsidR="00350AB5" w:rsidRPr="00350AB5" w:rsidRDefault="00350AB5" w:rsidP="00350AB5">
      <w:pPr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sym w:font="Wingdings" w:char="F0A8"/>
      </w:r>
      <w:r w:rsidRPr="00350AB5">
        <w:rPr>
          <w:rFonts w:ascii="Arial" w:hAnsi="Arial" w:cs="Arial"/>
          <w:sz w:val="22"/>
          <w:szCs w:val="22"/>
        </w:rPr>
        <w:t xml:space="preserve"> souhlasné stanovisko vlastníka připojovaného pozemku</w:t>
      </w:r>
    </w:p>
    <w:p w:rsidR="00350AB5" w:rsidRPr="00350AB5" w:rsidRDefault="00350AB5" w:rsidP="00350AB5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50AB5">
        <w:rPr>
          <w:rFonts w:ascii="Arial" w:hAnsi="Arial" w:cs="Arial"/>
          <w:sz w:val="22"/>
          <w:szCs w:val="22"/>
        </w:rPr>
        <w:sym w:font="Wingdings" w:char="F0A8"/>
      </w:r>
      <w:r w:rsidRPr="00350AB5">
        <w:rPr>
          <w:rFonts w:ascii="Arial" w:hAnsi="Arial" w:cs="Arial"/>
          <w:sz w:val="22"/>
          <w:szCs w:val="22"/>
        </w:rPr>
        <w:t xml:space="preserve"> doklad o zaplacení správního poplatku ve výši 500 Kč </w:t>
      </w:r>
    </w:p>
    <w:p w:rsidR="00711B97" w:rsidRPr="00350AB5" w:rsidRDefault="00711B97" w:rsidP="00350AB5">
      <w:pPr>
        <w:tabs>
          <w:tab w:val="left" w:pos="945"/>
        </w:tabs>
        <w:rPr>
          <w:rFonts w:ascii="Arial" w:hAnsi="Arial" w:cs="Arial"/>
          <w:sz w:val="20"/>
          <w:szCs w:val="20"/>
        </w:rPr>
      </w:pPr>
    </w:p>
    <w:sectPr w:rsidR="00711B97" w:rsidRPr="00350AB5" w:rsidSect="00711B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573" w:rsidRDefault="00103573" w:rsidP="00F610D6">
      <w:r>
        <w:separator/>
      </w:r>
    </w:p>
  </w:endnote>
  <w:endnote w:type="continuationSeparator" w:id="0">
    <w:p w:rsidR="00103573" w:rsidRDefault="00103573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9D" w:rsidRDefault="000C299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0C299D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0C299D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0C299D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C299D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0C299D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C299D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0C299D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0C299D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0C299D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0C299D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0C299D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0C299D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0C299D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0C299D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0C299D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C299D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0C299D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0C299D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C299D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</w:t>
          </w:r>
          <w:bookmarkStart w:id="0" w:name="_GoBack"/>
          <w:r w:rsidR="00D15377" w:rsidRPr="000C299D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podatelna</w:t>
          </w:r>
          <w:bookmarkEnd w:id="0"/>
          <w:r w:rsidR="00D15377" w:rsidRPr="000C299D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@novyjicin.cz</w:t>
          </w:r>
        </w:p>
        <w:p w:rsidR="00D15377" w:rsidRPr="000C299D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0C299D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C299D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0C299D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0C299D" w:rsidRDefault="00103573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0C299D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0C299D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C299D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0C299D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0C299D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C299D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0C299D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0C299D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0C299D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C299D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9D" w:rsidRDefault="000C299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573" w:rsidRDefault="00103573" w:rsidP="00F610D6">
      <w:r>
        <w:separator/>
      </w:r>
    </w:p>
  </w:footnote>
  <w:footnote w:type="continuationSeparator" w:id="0">
    <w:p w:rsidR="00103573" w:rsidRDefault="00103573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9D" w:rsidRDefault="000C299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0C299D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0C299D">
      <w:rPr>
        <w:rFonts w:ascii="Arial" w:hAnsi="Arial" w:cs="Arial"/>
        <w:sz w:val="20"/>
        <w:szCs w:val="20"/>
      </w:rPr>
      <w:t>Městský úřad Nový Jičín</w:t>
    </w:r>
  </w:p>
  <w:p w:rsidR="00157EA4" w:rsidRPr="000C299D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0C299D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9D" w:rsidRDefault="000C299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C299D"/>
    <w:rsid w:val="000F196B"/>
    <w:rsid w:val="00103573"/>
    <w:rsid w:val="00130455"/>
    <w:rsid w:val="00157EA4"/>
    <w:rsid w:val="001725D4"/>
    <w:rsid w:val="001A368B"/>
    <w:rsid w:val="00241C03"/>
    <w:rsid w:val="0024713C"/>
    <w:rsid w:val="00286567"/>
    <w:rsid w:val="00350AB5"/>
    <w:rsid w:val="003A765C"/>
    <w:rsid w:val="0041604C"/>
    <w:rsid w:val="004C4AF5"/>
    <w:rsid w:val="004F53E5"/>
    <w:rsid w:val="00525DDB"/>
    <w:rsid w:val="005613D7"/>
    <w:rsid w:val="005757EE"/>
    <w:rsid w:val="00581E9C"/>
    <w:rsid w:val="005E2E1E"/>
    <w:rsid w:val="005E63F6"/>
    <w:rsid w:val="00624CAC"/>
    <w:rsid w:val="0067441C"/>
    <w:rsid w:val="006B0918"/>
    <w:rsid w:val="00711B97"/>
    <w:rsid w:val="007162D1"/>
    <w:rsid w:val="007167A0"/>
    <w:rsid w:val="0074473B"/>
    <w:rsid w:val="00776700"/>
    <w:rsid w:val="007931ED"/>
    <w:rsid w:val="007E28EB"/>
    <w:rsid w:val="00853AFB"/>
    <w:rsid w:val="00904A96"/>
    <w:rsid w:val="009368EC"/>
    <w:rsid w:val="00971F2C"/>
    <w:rsid w:val="009963F4"/>
    <w:rsid w:val="00996E93"/>
    <w:rsid w:val="00A1626B"/>
    <w:rsid w:val="00A4257B"/>
    <w:rsid w:val="00B53BB1"/>
    <w:rsid w:val="00B7110B"/>
    <w:rsid w:val="00B82677"/>
    <w:rsid w:val="00BD316A"/>
    <w:rsid w:val="00BF23F3"/>
    <w:rsid w:val="00D05EBF"/>
    <w:rsid w:val="00D15377"/>
    <w:rsid w:val="00F610D6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16</TotalTime>
  <Pages>2</Pages>
  <Words>350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9</cp:revision>
  <cp:lastPrinted>2021-05-20T10:53:00Z</cp:lastPrinted>
  <dcterms:created xsi:type="dcterms:W3CDTF">2021-09-30T11:41:00Z</dcterms:created>
  <dcterms:modified xsi:type="dcterms:W3CDTF">2021-10-04T14:05:00Z</dcterms:modified>
</cp:coreProperties>
</file>