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F66" w:rsidRPr="00855F66" w:rsidRDefault="00855F66" w:rsidP="00855F66">
      <w:pPr>
        <w:pStyle w:val="Nadpis1"/>
        <w:jc w:val="center"/>
        <w:rPr>
          <w:rFonts w:ascii="Arial" w:hAnsi="Arial" w:cs="Arial"/>
          <w:sz w:val="22"/>
          <w:szCs w:val="22"/>
          <w:u w:val="single"/>
        </w:rPr>
      </w:pPr>
      <w:r w:rsidRPr="00855F66">
        <w:rPr>
          <w:rFonts w:ascii="Arial" w:hAnsi="Arial" w:cs="Arial"/>
          <w:sz w:val="22"/>
          <w:szCs w:val="22"/>
          <w:u w:val="single"/>
        </w:rPr>
        <w:t>ŽÁDOST O POVOLENÍ UZAVÍRKY MÍSTNÍ KOMUNIKACE/SILNICE</w:t>
      </w:r>
    </w:p>
    <w:p w:rsidR="00855F66" w:rsidRPr="00855F66" w:rsidRDefault="00855F66" w:rsidP="00855F66">
      <w:pPr>
        <w:jc w:val="center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t xml:space="preserve">podle § 24 zákona č. 13/1997 Sb., o pozemních komunikacích, ve znění pozdějších předpisů, </w:t>
      </w:r>
      <w:r w:rsidRPr="00855F66">
        <w:rPr>
          <w:rFonts w:ascii="Arial" w:hAnsi="Arial" w:cs="Arial"/>
          <w:b/>
          <w:sz w:val="22"/>
          <w:szCs w:val="22"/>
        </w:rPr>
        <w:t>včetně stanovení přechodné úpravy provozu</w:t>
      </w:r>
      <w:r w:rsidRPr="00855F66">
        <w:rPr>
          <w:rFonts w:ascii="Arial" w:hAnsi="Arial" w:cs="Arial"/>
          <w:sz w:val="22"/>
          <w:szCs w:val="22"/>
        </w:rPr>
        <w:t xml:space="preserve"> podle § 77 zákona č. 361/2000 Sb., o provozu na pozemních komunikacích a o změnách některých zákonů (zákon o silničním provozu), ve znění pozdějších předpisů.</w:t>
      </w:r>
    </w:p>
    <w:p w:rsidR="00855F66" w:rsidRPr="00855F66" w:rsidRDefault="00855F66" w:rsidP="00855F66">
      <w:pPr>
        <w:pStyle w:val="Nadpis1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t>I. Žadatel</w:t>
      </w:r>
    </w:p>
    <w:tbl>
      <w:tblPr>
        <w:tblW w:w="10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  <w:gridCol w:w="4835"/>
      </w:tblGrid>
      <w:tr w:rsidR="00855F66" w:rsidRPr="00855F66" w:rsidTr="00B133D0">
        <w:trPr>
          <w:trHeight w:val="312"/>
        </w:trPr>
        <w:tc>
          <w:tcPr>
            <w:tcW w:w="5315" w:type="dxa"/>
            <w:vAlign w:val="center"/>
            <w:hideMark/>
          </w:tcPr>
          <w:p w:rsidR="00855F66" w:rsidRPr="00855F66" w:rsidRDefault="00855F66" w:rsidP="00B133D0">
            <w:pPr>
              <w:tabs>
                <w:tab w:val="left" w:pos="4253"/>
              </w:tabs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>méno:…………………………………………</w:t>
            </w:r>
          </w:p>
        </w:tc>
        <w:tc>
          <w:tcPr>
            <w:tcW w:w="4835" w:type="dxa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312"/>
        </w:trPr>
        <w:tc>
          <w:tcPr>
            <w:tcW w:w="5315" w:type="dxa"/>
            <w:vAlign w:val="center"/>
            <w:hideMark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Příjm</w:t>
            </w:r>
            <w:r>
              <w:rPr>
                <w:rFonts w:ascii="Arial" w:hAnsi="Arial" w:cs="Arial"/>
                <w:sz w:val="22"/>
                <w:szCs w:val="22"/>
              </w:rPr>
              <w:t>ení/Název:………………………………</w:t>
            </w:r>
          </w:p>
        </w:tc>
        <w:tc>
          <w:tcPr>
            <w:tcW w:w="4835" w:type="dxa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312"/>
        </w:trPr>
        <w:tc>
          <w:tcPr>
            <w:tcW w:w="5315" w:type="dxa"/>
            <w:vAlign w:val="center"/>
            <w:hideMark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Datum na</w:t>
            </w:r>
            <w:r>
              <w:rPr>
                <w:rFonts w:ascii="Arial" w:hAnsi="Arial" w:cs="Arial"/>
                <w:sz w:val="22"/>
                <w:szCs w:val="22"/>
              </w:rPr>
              <w:t>rození/IČ:………………………….</w:t>
            </w:r>
          </w:p>
        </w:tc>
        <w:tc>
          <w:tcPr>
            <w:tcW w:w="4835" w:type="dxa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312"/>
        </w:trPr>
        <w:tc>
          <w:tcPr>
            <w:tcW w:w="5315" w:type="dxa"/>
            <w:vAlign w:val="center"/>
            <w:hideMark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Ad</w:t>
            </w:r>
            <w:r>
              <w:rPr>
                <w:rFonts w:ascii="Arial" w:hAnsi="Arial" w:cs="Arial"/>
                <w:sz w:val="22"/>
                <w:szCs w:val="22"/>
              </w:rPr>
              <w:t>resa:……………………………………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</w:t>
            </w:r>
            <w:r w:rsidRPr="00855F66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</w:p>
        </w:tc>
        <w:tc>
          <w:tcPr>
            <w:tcW w:w="4835" w:type="dxa"/>
          </w:tcPr>
          <w:p w:rsidR="00855F66" w:rsidRPr="00855F66" w:rsidRDefault="00855F66" w:rsidP="00B133D0">
            <w:pPr>
              <w:ind w:left="-258" w:firstLine="25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55F66" w:rsidRPr="00855F66" w:rsidRDefault="00855F66" w:rsidP="00855F66">
      <w:pPr>
        <w:pStyle w:val="Nadpis1"/>
        <w:rPr>
          <w:rFonts w:ascii="Arial" w:hAnsi="Arial" w:cs="Arial"/>
          <w:sz w:val="22"/>
          <w:szCs w:val="22"/>
        </w:rPr>
      </w:pPr>
    </w:p>
    <w:p w:rsidR="00855F66" w:rsidRPr="00855F66" w:rsidRDefault="00855F66" w:rsidP="00855F66">
      <w:pPr>
        <w:pStyle w:val="Nadpis1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t>II. Záměr</w:t>
      </w:r>
    </w:p>
    <w:tbl>
      <w:tblPr>
        <w:tblW w:w="1786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02"/>
        <w:gridCol w:w="7162"/>
      </w:tblGrid>
      <w:tr w:rsidR="00855F66" w:rsidRPr="00855F66" w:rsidTr="00B133D0">
        <w:trPr>
          <w:gridAfter w:val="1"/>
          <w:wAfter w:w="7162" w:type="dxa"/>
          <w:trHeight w:val="174"/>
        </w:trPr>
        <w:tc>
          <w:tcPr>
            <w:tcW w:w="10702" w:type="dxa"/>
            <w:vAlign w:val="center"/>
          </w:tcPr>
          <w:p w:rsid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Silnice/místní komunikace č.:</w:t>
            </w:r>
            <w:r>
              <w:rPr>
                <w:rFonts w:ascii="Arial" w:hAnsi="Arial" w:cs="Arial"/>
                <w:sz w:val="22"/>
                <w:szCs w:val="22"/>
              </w:rPr>
              <w:t>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……katastrální území…………</w:t>
            </w:r>
            <w:r w:rsidRPr="00855F66">
              <w:rPr>
                <w:rFonts w:ascii="Arial" w:hAnsi="Arial" w:cs="Arial"/>
                <w:sz w:val="22"/>
                <w:szCs w:val="22"/>
              </w:rPr>
              <w:t>………..úplná/částečná</w:t>
            </w:r>
          </w:p>
          <w:p w:rsidR="00036719" w:rsidRPr="00855F66" w:rsidRDefault="00036719" w:rsidP="00B133D0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855F66" w:rsidRPr="00855F66" w:rsidTr="00B133D0">
        <w:trPr>
          <w:trHeight w:val="349"/>
        </w:trPr>
        <w:tc>
          <w:tcPr>
            <w:tcW w:w="1070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Uzavřený úsek, staničení:</w:t>
            </w:r>
            <w:r>
              <w:rPr>
                <w:rFonts w:ascii="Arial" w:hAnsi="Arial" w:cs="Arial"/>
                <w:sz w:val="22"/>
                <w:szCs w:val="22"/>
              </w:rPr>
              <w:t>………………</w:t>
            </w:r>
            <w:r w:rsidRPr="00855F66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</w:t>
            </w:r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426"/>
        </w:trPr>
        <w:tc>
          <w:tcPr>
            <w:tcW w:w="1070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Doba trvání uzavírky:…………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…………………………………………………….</w:t>
            </w:r>
            <w:r w:rsidRPr="00855F66">
              <w:rPr>
                <w:rFonts w:ascii="Arial" w:hAnsi="Arial" w:cs="Arial"/>
                <w:sz w:val="22"/>
                <w:szCs w:val="22"/>
              </w:rPr>
              <w:t>……………………</w:t>
            </w:r>
            <w:proofErr w:type="gramStart"/>
            <w:r w:rsidRPr="00855F66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287"/>
        </w:trPr>
        <w:tc>
          <w:tcPr>
            <w:tcW w:w="1070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Délka uzavírky:……………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………………………………………………….</w:t>
            </w:r>
            <w:r w:rsidRPr="00855F66">
              <w:rPr>
                <w:rFonts w:ascii="Arial" w:hAnsi="Arial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435"/>
        </w:trPr>
        <w:tc>
          <w:tcPr>
            <w:tcW w:w="1070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Důvod uzavírky:……………………………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r w:rsidRPr="00855F66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 w:rsidRPr="00855F66">
              <w:rPr>
                <w:rFonts w:ascii="Arial" w:hAnsi="Arial" w:cs="Arial"/>
                <w:sz w:val="22"/>
                <w:szCs w:val="22"/>
              </w:rPr>
              <w:t>…………..</w:t>
            </w:r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305"/>
        </w:trPr>
        <w:tc>
          <w:tcPr>
            <w:tcW w:w="1070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Návrh trasy objížďky:…………………………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</w:t>
            </w:r>
            <w:r w:rsidRPr="00855F66">
              <w:rPr>
                <w:rFonts w:ascii="Arial" w:hAnsi="Arial" w:cs="Arial"/>
                <w:sz w:val="22"/>
                <w:szCs w:val="22"/>
              </w:rPr>
              <w:t>……</w:t>
            </w:r>
            <w:proofErr w:type="gramStart"/>
            <w:r w:rsidRPr="00855F66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305"/>
        </w:trPr>
        <w:tc>
          <w:tcPr>
            <w:tcW w:w="1070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55F66" w:rsidRPr="00855F66" w:rsidRDefault="00855F66" w:rsidP="00855F66">
      <w:pPr>
        <w:pStyle w:val="Nadpis1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t xml:space="preserve">III. Odpovědná osoba </w:t>
      </w:r>
      <w:r w:rsidRPr="00855F66">
        <w:rPr>
          <w:rFonts w:ascii="Arial" w:hAnsi="Arial" w:cs="Arial"/>
          <w:b w:val="0"/>
          <w:sz w:val="22"/>
          <w:szCs w:val="22"/>
        </w:rPr>
        <w:t>(pracovníkovi, odpovědném za organizování a zabezpečení akce, která je předmětem žádosti)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4"/>
        <w:gridCol w:w="4694"/>
      </w:tblGrid>
      <w:tr w:rsidR="00855F66" w:rsidRPr="00855F66" w:rsidTr="00B133D0">
        <w:trPr>
          <w:trHeight w:val="312"/>
        </w:trPr>
        <w:tc>
          <w:tcPr>
            <w:tcW w:w="2050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Jméno: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………………………………………….……</w:t>
            </w:r>
            <w:r w:rsidRPr="00855F6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162" w:type="dxa"/>
          </w:tcPr>
          <w:p w:rsidR="00855F66" w:rsidRPr="00855F66" w:rsidRDefault="00855F66" w:rsidP="00B133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312"/>
        </w:trPr>
        <w:tc>
          <w:tcPr>
            <w:tcW w:w="2050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Příjmení: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……………………………………….</w:t>
            </w:r>
            <w:r w:rsidRPr="00855F66">
              <w:rPr>
                <w:rFonts w:ascii="Arial" w:hAnsi="Arial" w:cs="Arial"/>
                <w:sz w:val="22"/>
                <w:szCs w:val="22"/>
              </w:rPr>
              <w:t>…</w:t>
            </w:r>
            <w:proofErr w:type="gramStart"/>
            <w:r w:rsidRPr="00855F66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5F66" w:rsidRPr="00855F66" w:rsidTr="00B133D0">
        <w:trPr>
          <w:trHeight w:val="312"/>
        </w:trPr>
        <w:tc>
          <w:tcPr>
            <w:tcW w:w="2050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sz w:val="22"/>
                <w:szCs w:val="22"/>
              </w:rPr>
            </w:pPr>
            <w:r w:rsidRPr="00855F66">
              <w:rPr>
                <w:rFonts w:ascii="Arial" w:hAnsi="Arial" w:cs="Arial"/>
                <w:sz w:val="22"/>
                <w:szCs w:val="22"/>
              </w:rPr>
              <w:t>Adresa bydliště: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……………………………….</w:t>
            </w:r>
            <w:r w:rsidRPr="00855F66">
              <w:rPr>
                <w:rFonts w:ascii="Arial" w:hAnsi="Arial" w:cs="Arial"/>
                <w:sz w:val="22"/>
                <w:szCs w:val="22"/>
              </w:rPr>
              <w:t>…….</w:t>
            </w:r>
          </w:p>
        </w:tc>
        <w:tc>
          <w:tcPr>
            <w:tcW w:w="7162" w:type="dxa"/>
            <w:vAlign w:val="center"/>
          </w:tcPr>
          <w:p w:rsidR="00855F66" w:rsidRPr="00855F66" w:rsidRDefault="00855F66" w:rsidP="00B133D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55F66" w:rsidRPr="00855F66" w:rsidRDefault="00855F66" w:rsidP="00855F66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Telefon:……………………………………….………</w:t>
      </w:r>
    </w:p>
    <w:p w:rsidR="00711B97" w:rsidRDefault="00711B97" w:rsidP="00711B97">
      <w:pPr>
        <w:spacing w:before="120"/>
        <w:jc w:val="both"/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</w:pPr>
      <w:r w:rsidRPr="00711B97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711B97">
          <w:rPr>
            <w:rStyle w:val="Hypertextovodkaz"/>
            <w:rFonts w:ascii="Arial" w:hAnsi="Arial" w:cs="Arial"/>
            <w:bCs/>
            <w:i/>
            <w:iCs/>
            <w:sz w:val="20"/>
            <w:szCs w:val="20"/>
          </w:rPr>
          <w:t>www.novyjicin.cz</w:t>
        </w:r>
      </w:hyperlink>
      <w:r w:rsidRPr="00711B97"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  <w:t>.</w:t>
      </w:r>
    </w:p>
    <w:p w:rsidR="00855F66" w:rsidRPr="00711B97" w:rsidRDefault="00855F66" w:rsidP="00711B97">
      <w:pPr>
        <w:spacing w:before="120"/>
        <w:jc w:val="both"/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</w:pPr>
    </w:p>
    <w:p w:rsidR="00711B97" w:rsidRPr="00711B97" w:rsidRDefault="00711B97" w:rsidP="00711B97">
      <w:pPr>
        <w:spacing w:before="120"/>
        <w:jc w:val="both"/>
        <w:rPr>
          <w:rFonts w:ascii="Arial" w:hAnsi="Arial" w:cs="Arial"/>
          <w:b/>
          <w:bCs/>
          <w:iCs/>
          <w:sz w:val="22"/>
          <w:szCs w:val="22"/>
          <w:u w:val="single"/>
        </w:rPr>
      </w:pPr>
      <w:r w:rsidRPr="00711B97">
        <w:rPr>
          <w:rFonts w:ascii="Arial" w:hAnsi="Arial" w:cs="Arial"/>
          <w:b/>
          <w:bCs/>
          <w:iCs/>
          <w:sz w:val="22"/>
          <w:szCs w:val="22"/>
          <w:u w:val="single"/>
        </w:rPr>
        <w:t>Žadatel</w:t>
      </w:r>
      <w:r>
        <w:rPr>
          <w:rFonts w:ascii="Arial" w:hAnsi="Arial" w:cs="Arial"/>
          <w:b/>
          <w:bCs/>
          <w:iCs/>
          <w:sz w:val="22"/>
          <w:szCs w:val="22"/>
          <w:u w:val="single"/>
        </w:rPr>
        <w:t>:</w:t>
      </w:r>
    </w:p>
    <w:p w:rsidR="00711B97" w:rsidRDefault="00711B97" w:rsidP="00711B97">
      <w:pPr>
        <w:spacing w:before="120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b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………………</w:t>
      </w:r>
      <w:r w:rsidRPr="00711B97">
        <w:rPr>
          <w:rFonts w:ascii="Arial" w:hAnsi="Arial" w:cs="Arial"/>
          <w:sz w:val="22"/>
          <w:szCs w:val="22"/>
        </w:rPr>
        <w:t>……</w:t>
      </w:r>
      <w:proofErr w:type="gramStart"/>
      <w:r w:rsidRPr="00711B97">
        <w:rPr>
          <w:rFonts w:ascii="Arial" w:hAnsi="Arial" w:cs="Arial"/>
          <w:sz w:val="22"/>
          <w:szCs w:val="22"/>
        </w:rPr>
        <w:t>…..</w:t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b/>
          <w:sz w:val="22"/>
          <w:szCs w:val="22"/>
        </w:rPr>
        <w:t>Tel</w:t>
      </w:r>
      <w:proofErr w:type="gramEnd"/>
      <w:r w:rsidRPr="00711B97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:rsidR="00350AB5" w:rsidRPr="00711B97" w:rsidRDefault="00350AB5" w:rsidP="00711B97">
      <w:pPr>
        <w:spacing w:before="120"/>
        <w:ind w:left="708" w:firstLine="708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855F66" w:rsidRPr="00711B97" w:rsidRDefault="00711B97" w:rsidP="00711B9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>Beru na vědomí, že dnem podání žádosti je ve věci zahájeno správní řízení a vzdávám se práva vyj</w:t>
      </w:r>
      <w:r w:rsidR="00855F66">
        <w:rPr>
          <w:rFonts w:ascii="Arial" w:hAnsi="Arial" w:cs="Arial"/>
          <w:sz w:val="22"/>
          <w:szCs w:val="22"/>
        </w:rPr>
        <w:t>ádřit se k podkladům rozhodnutí.</w:t>
      </w: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Default="00711B97" w:rsidP="00711B97">
      <w:pPr>
        <w:rPr>
          <w:rFonts w:ascii="Arial" w:hAnsi="Arial" w:cs="Arial"/>
          <w:sz w:val="22"/>
          <w:szCs w:val="22"/>
        </w:rPr>
      </w:pPr>
    </w:p>
    <w:p w:rsidR="00855F66" w:rsidRDefault="00855F66" w:rsidP="00711B97">
      <w:pPr>
        <w:rPr>
          <w:rFonts w:ascii="Arial" w:hAnsi="Arial" w:cs="Arial"/>
          <w:sz w:val="22"/>
          <w:szCs w:val="22"/>
        </w:rPr>
      </w:pPr>
    </w:p>
    <w:p w:rsidR="00855F66" w:rsidRDefault="00855F66" w:rsidP="00711B97">
      <w:pPr>
        <w:rPr>
          <w:rFonts w:ascii="Arial" w:hAnsi="Arial" w:cs="Arial"/>
          <w:sz w:val="22"/>
          <w:szCs w:val="22"/>
        </w:rPr>
      </w:pPr>
    </w:p>
    <w:p w:rsidR="00855F66" w:rsidRPr="00711B97" w:rsidRDefault="00855F66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……………………</w:t>
      </w:r>
      <w:proofErr w:type="gramStart"/>
      <w:r>
        <w:rPr>
          <w:rFonts w:ascii="Arial" w:hAnsi="Arial" w:cs="Arial"/>
          <w:sz w:val="22"/>
          <w:szCs w:val="22"/>
        </w:rPr>
        <w:t>….. dne</w:t>
      </w:r>
      <w:proofErr w:type="gramEnd"/>
      <w:r>
        <w:rPr>
          <w:rFonts w:ascii="Arial" w:hAnsi="Arial" w:cs="Arial"/>
          <w:sz w:val="22"/>
          <w:szCs w:val="22"/>
        </w:rPr>
        <w:t xml:space="preserve"> …………</w:t>
      </w:r>
      <w:r w:rsidRPr="00711B97">
        <w:rPr>
          <w:rFonts w:ascii="Arial" w:hAnsi="Arial" w:cs="Arial"/>
          <w:sz w:val="22"/>
          <w:szCs w:val="22"/>
        </w:rPr>
        <w:t>………….</w:t>
      </w:r>
      <w:r w:rsidRPr="00711B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</w:t>
      </w:r>
      <w:r w:rsidRPr="00711B97">
        <w:rPr>
          <w:rFonts w:ascii="Arial" w:hAnsi="Arial" w:cs="Arial"/>
          <w:sz w:val="22"/>
          <w:szCs w:val="22"/>
        </w:rPr>
        <w:t>....................................</w:t>
      </w:r>
      <w:r>
        <w:rPr>
          <w:rFonts w:ascii="Arial" w:hAnsi="Arial" w:cs="Arial"/>
          <w:sz w:val="22"/>
          <w:szCs w:val="22"/>
        </w:rPr>
        <w:t>...........</w:t>
      </w:r>
    </w:p>
    <w:p w:rsidR="00624CAC" w:rsidRPr="004C4AF5" w:rsidRDefault="00711B97" w:rsidP="00D1537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  <w:t xml:space="preserve"> podpis žadatele nebo jeho zástupce</w:t>
      </w:r>
    </w:p>
    <w:p w:rsidR="00855F66" w:rsidRPr="00855F66" w:rsidRDefault="00855F66" w:rsidP="00855F66">
      <w:pPr>
        <w:spacing w:before="360" w:after="120"/>
        <w:outlineLvl w:val="0"/>
        <w:rPr>
          <w:rFonts w:ascii="Arial" w:hAnsi="Arial" w:cs="Arial"/>
          <w:b/>
          <w:noProof/>
          <w:sz w:val="22"/>
          <w:szCs w:val="22"/>
        </w:rPr>
      </w:pPr>
      <w:r w:rsidRPr="00855F66">
        <w:rPr>
          <w:rFonts w:ascii="Arial" w:hAnsi="Arial" w:cs="Arial"/>
          <w:b/>
          <w:noProof/>
          <w:sz w:val="22"/>
          <w:szCs w:val="22"/>
        </w:rPr>
        <w:lastRenderedPageBreak/>
        <w:t>Přílohy:</w:t>
      </w:r>
    </w:p>
    <w:p w:rsidR="00855F66" w:rsidRPr="00855F66" w:rsidRDefault="00855F66" w:rsidP="00855F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 xml:space="preserve"> situace (návrh trasy objížďky včetně grafické přílohy)</w:t>
      </w:r>
    </w:p>
    <w:p w:rsidR="00855F66" w:rsidRPr="00855F66" w:rsidRDefault="00855F66" w:rsidP="00855F66">
      <w:pPr>
        <w:ind w:left="284" w:hanging="284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 xml:space="preserve"> vyjádření vlastníka pozemní komunikace</w:t>
      </w:r>
    </w:p>
    <w:p w:rsidR="00855F66" w:rsidRPr="00855F66" w:rsidRDefault="00855F66" w:rsidP="00855F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> vyjádření Policie ČR - Krajské ředitelství policie Moravskoslezského kraje, územní odbor Nový Jičín, dopravní inspektorát</w:t>
      </w:r>
    </w:p>
    <w:p w:rsidR="00855F66" w:rsidRPr="00855F66" w:rsidRDefault="00855F66" w:rsidP="00855F66">
      <w:pPr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 xml:space="preserve"> vyjádření vlastníka pozemní komunikace, po níž má být vedena objížďka</w:t>
      </w:r>
    </w:p>
    <w:p w:rsidR="00855F66" w:rsidRPr="00855F66" w:rsidRDefault="00855F66" w:rsidP="00855F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> vyjádření obce, v jejímž zastavěném území má být povolena uzavírka nebo nařízena objížďka</w:t>
      </w:r>
    </w:p>
    <w:p w:rsidR="00855F66" w:rsidRPr="00855F66" w:rsidRDefault="00855F66" w:rsidP="00855F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 xml:space="preserve"> vyjádření dopravce v linkové osobní dopravě, jestliže dojde k omezení provozu AZ</w:t>
      </w:r>
    </w:p>
    <w:p w:rsidR="00855F66" w:rsidRPr="00855F66" w:rsidRDefault="00855F66" w:rsidP="00855F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 xml:space="preserve"> harmonogram prací (pokud je uzavírka delší než tři dny a týká-li se stavebních prací)</w:t>
      </w:r>
    </w:p>
    <w:p w:rsidR="00855F66" w:rsidRPr="00855F66" w:rsidRDefault="00855F66" w:rsidP="00855F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55F66">
        <w:rPr>
          <w:rFonts w:ascii="Arial" w:hAnsi="Arial" w:cs="Arial"/>
          <w:sz w:val="22"/>
          <w:szCs w:val="22"/>
        </w:rPr>
        <w:sym w:font="Wingdings" w:char="F0A8"/>
      </w:r>
      <w:r w:rsidRPr="00855F66">
        <w:rPr>
          <w:rFonts w:ascii="Arial" w:hAnsi="Arial" w:cs="Arial"/>
          <w:sz w:val="22"/>
          <w:szCs w:val="22"/>
        </w:rPr>
        <w:t xml:space="preserve"> doklad o zaplacení správního poplatku (pouze při souběhu se zvláštním užíváním)</w:t>
      </w:r>
    </w:p>
    <w:p w:rsidR="00711B97" w:rsidRPr="00350AB5" w:rsidRDefault="00711B97" w:rsidP="00350AB5">
      <w:pPr>
        <w:tabs>
          <w:tab w:val="left" w:pos="945"/>
        </w:tabs>
        <w:rPr>
          <w:rFonts w:ascii="Arial" w:hAnsi="Arial" w:cs="Arial"/>
          <w:sz w:val="20"/>
          <w:szCs w:val="20"/>
        </w:rPr>
      </w:pPr>
    </w:p>
    <w:sectPr w:rsidR="00711B97" w:rsidRPr="00350AB5" w:rsidSect="00711B97">
      <w:headerReference w:type="default" r:id="rId8"/>
      <w:footerReference w:type="default" r:id="rId9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F3C" w:rsidRDefault="00076F3C" w:rsidP="00F610D6">
      <w:r>
        <w:separator/>
      </w:r>
    </w:p>
  </w:endnote>
  <w:endnote w:type="continuationSeparator" w:id="0">
    <w:p w:rsidR="00076F3C" w:rsidRDefault="00076F3C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036719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036719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03671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36719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03671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36719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03671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036719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036719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036719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036719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036719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036719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036719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036719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36719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036719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036719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3671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036719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036719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36719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036719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036719" w:rsidRDefault="00076F3C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036719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036719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36719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036719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036719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3671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03671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036719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036719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36719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F3C" w:rsidRDefault="00076F3C" w:rsidP="00F610D6">
      <w:r>
        <w:separator/>
      </w:r>
    </w:p>
  </w:footnote>
  <w:footnote w:type="continuationSeparator" w:id="0">
    <w:p w:rsidR="00076F3C" w:rsidRDefault="00076F3C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036719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036719">
      <w:rPr>
        <w:rFonts w:ascii="Arial" w:hAnsi="Arial" w:cs="Arial"/>
        <w:sz w:val="20"/>
        <w:szCs w:val="20"/>
      </w:rPr>
      <w:t>Městský úřad Nový Jičín</w:t>
    </w:r>
  </w:p>
  <w:p w:rsidR="00157EA4" w:rsidRPr="00036719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036719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6719"/>
    <w:rsid w:val="00037347"/>
    <w:rsid w:val="00042C8A"/>
    <w:rsid w:val="00076F3C"/>
    <w:rsid w:val="000F196B"/>
    <w:rsid w:val="00130455"/>
    <w:rsid w:val="00133623"/>
    <w:rsid w:val="00157EA4"/>
    <w:rsid w:val="001725D4"/>
    <w:rsid w:val="001A368B"/>
    <w:rsid w:val="00241C03"/>
    <w:rsid w:val="0024713C"/>
    <w:rsid w:val="00286567"/>
    <w:rsid w:val="00350AB5"/>
    <w:rsid w:val="003A765C"/>
    <w:rsid w:val="0041604C"/>
    <w:rsid w:val="004C4AF5"/>
    <w:rsid w:val="004F53E5"/>
    <w:rsid w:val="00525DDB"/>
    <w:rsid w:val="005613D7"/>
    <w:rsid w:val="005757EE"/>
    <w:rsid w:val="00581E9C"/>
    <w:rsid w:val="005E63F6"/>
    <w:rsid w:val="00624CAC"/>
    <w:rsid w:val="0067441C"/>
    <w:rsid w:val="006B0918"/>
    <w:rsid w:val="00711B97"/>
    <w:rsid w:val="007167A0"/>
    <w:rsid w:val="0074473B"/>
    <w:rsid w:val="00776700"/>
    <w:rsid w:val="007931ED"/>
    <w:rsid w:val="007E28EB"/>
    <w:rsid w:val="00853AFB"/>
    <w:rsid w:val="00855F66"/>
    <w:rsid w:val="00904A96"/>
    <w:rsid w:val="009368EC"/>
    <w:rsid w:val="00971F2C"/>
    <w:rsid w:val="009963F4"/>
    <w:rsid w:val="00996E93"/>
    <w:rsid w:val="00A1626B"/>
    <w:rsid w:val="00A4257B"/>
    <w:rsid w:val="00B53BB1"/>
    <w:rsid w:val="00B7110B"/>
    <w:rsid w:val="00B82677"/>
    <w:rsid w:val="00BD316A"/>
    <w:rsid w:val="00BF23F3"/>
    <w:rsid w:val="00D05EBF"/>
    <w:rsid w:val="00D15377"/>
    <w:rsid w:val="00F610D6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20</TotalTime>
  <Pages>2</Pages>
  <Words>371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Kateřina Linhartova</cp:lastModifiedBy>
  <cp:revision>9</cp:revision>
  <cp:lastPrinted>2021-05-20T10:53:00Z</cp:lastPrinted>
  <dcterms:created xsi:type="dcterms:W3CDTF">2021-09-30T11:41:00Z</dcterms:created>
  <dcterms:modified xsi:type="dcterms:W3CDTF">2021-10-04T14:06:00Z</dcterms:modified>
</cp:coreProperties>
</file>