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07F4" w14:textId="77777777" w:rsidR="00CA3125" w:rsidRDefault="00CA3125" w:rsidP="00CA3125">
      <w:pPr>
        <w:jc w:val="center"/>
        <w:rPr>
          <w:b/>
          <w:sz w:val="28"/>
        </w:rPr>
      </w:pPr>
      <w:r>
        <w:rPr>
          <w:b/>
          <w:sz w:val="28"/>
        </w:rPr>
        <w:t>Žádost o udělení souhlasu k užití znaku města Nový Jičín</w:t>
      </w:r>
    </w:p>
    <w:p w14:paraId="2505C228" w14:textId="77777777" w:rsidR="00CA3125" w:rsidRPr="0066273C" w:rsidRDefault="00CA3125" w:rsidP="00CA3125">
      <w:pPr>
        <w:ind w:left="2124" w:hanging="2124"/>
        <w:rPr>
          <w:b/>
        </w:rPr>
      </w:pPr>
      <w:r w:rsidRPr="0066273C">
        <w:t xml:space="preserve">     </w:t>
      </w:r>
    </w:p>
    <w:p w14:paraId="68F639F1" w14:textId="2EF008F3" w:rsidR="00CA3125" w:rsidRPr="005C23F6" w:rsidRDefault="00CA3125" w:rsidP="00CA3125">
      <w:pPr>
        <w:jc w:val="both"/>
        <w:rPr>
          <w:snapToGrid w:val="0"/>
        </w:rPr>
      </w:pPr>
      <w:r w:rsidRPr="0066273C">
        <w:t xml:space="preserve">Podle </w:t>
      </w:r>
      <w:r w:rsidRPr="0066273C">
        <w:rPr>
          <w:snapToGrid w:val="0"/>
        </w:rPr>
        <w:t>§</w:t>
      </w:r>
      <w:r>
        <w:rPr>
          <w:snapToGrid w:val="0"/>
        </w:rPr>
        <w:t xml:space="preserve"> </w:t>
      </w:r>
      <w:r w:rsidRPr="0066273C">
        <w:rPr>
          <w:snapToGrid w:val="0"/>
        </w:rPr>
        <w:t xml:space="preserve">34a zákona </w:t>
      </w:r>
      <w:r>
        <w:rPr>
          <w:snapToGrid w:val="0"/>
        </w:rPr>
        <w:t xml:space="preserve">č. </w:t>
      </w:r>
      <w:r w:rsidRPr="0066273C">
        <w:rPr>
          <w:snapToGrid w:val="0"/>
        </w:rPr>
        <w:t>128/2000 Sb.</w:t>
      </w:r>
      <w:r>
        <w:rPr>
          <w:snapToGrid w:val="0"/>
        </w:rPr>
        <w:t xml:space="preserve">, o obcích (obecní zřízení), ve znění pozdějších předpisů </w:t>
      </w:r>
      <w:r w:rsidRPr="0066273C">
        <w:rPr>
          <w:snapToGrid w:val="0"/>
        </w:rPr>
        <w:t xml:space="preserve">mohou jiné subjekty užívat znak obce jen s jejím souhlasem. </w:t>
      </w:r>
      <w:r>
        <w:rPr>
          <w:snapToGrid w:val="0"/>
        </w:rPr>
        <w:t xml:space="preserve">Souhlas </w:t>
      </w:r>
      <w:r w:rsidRPr="0066273C">
        <w:rPr>
          <w:snapToGrid w:val="0"/>
        </w:rPr>
        <w:t>k užití znaku obce uděluje</w:t>
      </w:r>
      <w:r>
        <w:rPr>
          <w:snapToGrid w:val="0"/>
        </w:rPr>
        <w:t xml:space="preserve"> </w:t>
      </w:r>
      <w:r w:rsidR="00A2010A">
        <w:rPr>
          <w:snapToGrid w:val="0"/>
        </w:rPr>
        <w:t>1</w:t>
      </w:r>
      <w:r>
        <w:rPr>
          <w:snapToGrid w:val="0"/>
        </w:rPr>
        <w:t xml:space="preserve">. místostarosta města Mgr. Ondřej Syrovátka, kterému Rada města Nový Jičín svěřila tuto pravomoc (usnesení RM č. 91/R5/2019 ze dne 30.01.2019). </w:t>
      </w:r>
      <w:r w:rsidRPr="0066273C">
        <w:rPr>
          <w:snapToGrid w:val="0"/>
        </w:rPr>
        <w:t>O rozhodnutí</w:t>
      </w:r>
      <w:r>
        <w:rPr>
          <w:snapToGrid w:val="0"/>
        </w:rPr>
        <w:t xml:space="preserve"> o žádosti o udělení souhlasu </w:t>
      </w:r>
      <w:r w:rsidRPr="0066273C">
        <w:rPr>
          <w:snapToGrid w:val="0"/>
        </w:rPr>
        <w:t xml:space="preserve">bude žadatel </w:t>
      </w:r>
      <w:r>
        <w:rPr>
          <w:snapToGrid w:val="0"/>
        </w:rPr>
        <w:t xml:space="preserve">do 30 dnů </w:t>
      </w:r>
      <w:r w:rsidRPr="0066273C">
        <w:rPr>
          <w:snapToGrid w:val="0"/>
        </w:rPr>
        <w:t>informován.</w:t>
      </w:r>
    </w:p>
    <w:p w14:paraId="4919C258" w14:textId="77777777" w:rsidR="00CA3125" w:rsidRPr="0066273C" w:rsidRDefault="00CA3125" w:rsidP="00CA3125">
      <w:pPr>
        <w:rPr>
          <w:b/>
        </w:rPr>
      </w:pPr>
    </w:p>
    <w:tbl>
      <w:tblPr>
        <w:tblW w:w="9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4"/>
        <w:gridCol w:w="6521"/>
      </w:tblGrid>
      <w:tr w:rsidR="00CA3125" w14:paraId="57428745" w14:textId="77777777" w:rsidTr="004741FB">
        <w:trPr>
          <w:trHeight w:val="549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1841B" w14:textId="77777777" w:rsidR="00CA3125" w:rsidRPr="0051566F" w:rsidRDefault="00CA3125" w:rsidP="004741FB">
            <w:pPr>
              <w:rPr>
                <w:b/>
              </w:rPr>
            </w:pPr>
            <w:r w:rsidRPr="0051566F">
              <w:rPr>
                <w:b/>
                <w:highlight w:val="lightGray"/>
              </w:rPr>
              <w:t>Žadatel fyzická osoba:</w:t>
            </w:r>
          </w:p>
          <w:p w14:paraId="7875ED5A" w14:textId="77777777" w:rsidR="00CA3125" w:rsidRPr="00A605B0" w:rsidRDefault="00CA3125" w:rsidP="004741FB">
            <w:pPr>
              <w:rPr>
                <w:b/>
              </w:rPr>
            </w:pPr>
            <w:r>
              <w:rPr>
                <w:b/>
              </w:rPr>
              <w:t>Jméno, příjmení: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F851D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74BD1704" w14:textId="77777777" w:rsidTr="004741FB">
        <w:trPr>
          <w:trHeight w:val="38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44D3" w14:textId="77777777" w:rsidR="00CA3125" w:rsidRPr="00A605B0" w:rsidRDefault="00CA3125" w:rsidP="004741FB">
            <w:pPr>
              <w:rPr>
                <w:b/>
              </w:rPr>
            </w:pPr>
            <w:r>
              <w:rPr>
                <w:b/>
              </w:rPr>
              <w:t>datum narození: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91590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30436191" w14:textId="77777777" w:rsidTr="004741FB">
        <w:trPr>
          <w:trHeight w:val="77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EF43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adresa bydliště:</w:t>
            </w:r>
          </w:p>
          <w:p w14:paraId="5E6FAC17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doručovací adresa, je-li odlišná od bydliště:</w:t>
            </w:r>
          </w:p>
          <w:p w14:paraId="7D29C485" w14:textId="77777777" w:rsidR="00CA3125" w:rsidRDefault="00CA3125" w:rsidP="004741FB">
            <w:pPr>
              <w:rPr>
                <w:b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1E2C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293244EE" w14:textId="77777777" w:rsidTr="004741FB">
        <w:trPr>
          <w:trHeight w:val="537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BA84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e-mail:</w:t>
            </w:r>
          </w:p>
          <w:p w14:paraId="17BA0E55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telefon: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8514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6A064EB7" w14:textId="77777777" w:rsidTr="004741FB">
        <w:trPr>
          <w:trHeight w:val="20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312F" w14:textId="77777777" w:rsidR="00CA3125" w:rsidRDefault="00CA3125" w:rsidP="004741FB">
            <w:pPr>
              <w:rPr>
                <w:b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A9FEE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0E77C918" w14:textId="77777777" w:rsidTr="004741FB">
        <w:trPr>
          <w:trHeight w:val="522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9D8" w14:textId="77777777" w:rsidR="00CA3125" w:rsidRPr="0051566F" w:rsidRDefault="00CA3125" w:rsidP="004741FB">
            <w:pPr>
              <w:rPr>
                <w:b/>
              </w:rPr>
            </w:pPr>
            <w:r w:rsidRPr="0051566F">
              <w:rPr>
                <w:b/>
                <w:highlight w:val="lightGray"/>
              </w:rPr>
              <w:t>Žadatel právnická osoba:</w:t>
            </w:r>
          </w:p>
          <w:p w14:paraId="10145482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 xml:space="preserve">Název: </w:t>
            </w:r>
            <w:r>
              <w:rPr>
                <w:b/>
              </w:rPr>
              <w:tab/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CC2D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5B917CE4" w14:textId="77777777" w:rsidTr="004741FB">
        <w:trPr>
          <w:trHeight w:val="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A632E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IČO: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9DCD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694491EA" w14:textId="77777777" w:rsidTr="004741FB">
        <w:trPr>
          <w:trHeight w:val="423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123D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sídlo: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59F14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3F94338F" w14:textId="77777777" w:rsidTr="004741FB">
        <w:trPr>
          <w:trHeight w:val="536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B13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e-mail:</w:t>
            </w:r>
          </w:p>
          <w:p w14:paraId="0DAFCBF2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telefon: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C48E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6D5D21E0" w14:textId="77777777" w:rsidTr="004741FB">
        <w:trPr>
          <w:cantSplit/>
          <w:trHeight w:val="304"/>
        </w:trPr>
        <w:tc>
          <w:tcPr>
            <w:tcW w:w="9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8AC2BA" w14:textId="77777777" w:rsidR="00CA3125" w:rsidRDefault="00CA3125" w:rsidP="004741FB">
            <w:pPr>
              <w:rPr>
                <w:b/>
              </w:rPr>
            </w:pPr>
          </w:p>
        </w:tc>
      </w:tr>
      <w:tr w:rsidR="00CA3125" w14:paraId="1EF0A4E7" w14:textId="77777777" w:rsidTr="004741FB">
        <w:trPr>
          <w:cantSplit/>
          <w:trHeight w:val="41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7315" w14:textId="77777777" w:rsidR="00CA3125" w:rsidRDefault="00CA3125" w:rsidP="004741FB">
            <w:pPr>
              <w:rPr>
                <w:b/>
              </w:rPr>
            </w:pPr>
            <w:r>
              <w:rPr>
                <w:b/>
              </w:rPr>
              <w:t>Znak města bude využit za účelem:</w:t>
            </w:r>
          </w:p>
        </w:tc>
      </w:tr>
      <w:tr w:rsidR="00CA3125" w14:paraId="7B4A811A" w14:textId="77777777" w:rsidTr="004741FB">
        <w:trPr>
          <w:cantSplit/>
          <w:trHeight w:val="170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2F535" w14:textId="77777777" w:rsidR="00CA3125" w:rsidRDefault="00CA3125" w:rsidP="004741FB"/>
          <w:p w14:paraId="53B5AA13" w14:textId="77777777" w:rsidR="00CA3125" w:rsidRDefault="00CA3125" w:rsidP="004741FB"/>
        </w:tc>
      </w:tr>
      <w:tr w:rsidR="00CA3125" w14:paraId="7E9EBC16" w14:textId="77777777" w:rsidTr="004741FB">
        <w:trPr>
          <w:cantSplit/>
          <w:trHeight w:val="435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B95B" w14:textId="77777777" w:rsidR="00CA3125" w:rsidRPr="00C55640" w:rsidRDefault="00CA3125" w:rsidP="004741FB">
            <w:pPr>
              <w:rPr>
                <w:b/>
              </w:rPr>
            </w:pPr>
            <w:r w:rsidRPr="00C55640">
              <w:rPr>
                <w:b/>
              </w:rPr>
              <w:t xml:space="preserve">Znak města bude </w:t>
            </w:r>
            <w:r>
              <w:rPr>
                <w:b/>
              </w:rPr>
              <w:t>umístěn</w:t>
            </w:r>
            <w:r w:rsidRPr="00C55640">
              <w:rPr>
                <w:b/>
              </w:rPr>
              <w:t>:</w:t>
            </w:r>
          </w:p>
        </w:tc>
      </w:tr>
      <w:tr w:rsidR="00CA3125" w14:paraId="37CA2989" w14:textId="77777777" w:rsidTr="004741FB">
        <w:trPr>
          <w:cantSplit/>
          <w:trHeight w:val="767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4B7" w14:textId="77777777" w:rsidR="00CA3125" w:rsidRDefault="00CA3125" w:rsidP="004741FB"/>
        </w:tc>
      </w:tr>
      <w:tr w:rsidR="00CA3125" w:rsidRPr="00C55640" w14:paraId="103C39C0" w14:textId="77777777" w:rsidTr="004741FB">
        <w:trPr>
          <w:cantSplit/>
          <w:trHeight w:val="42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4A6E" w14:textId="77777777" w:rsidR="00CA3125" w:rsidRPr="00560549" w:rsidRDefault="00CA3125" w:rsidP="004741FB">
            <w:pPr>
              <w:rPr>
                <w:b/>
              </w:rPr>
            </w:pPr>
            <w:r w:rsidRPr="00560549">
              <w:rPr>
                <w:b/>
              </w:rPr>
              <w:t>Znak města bude využit v termínu:</w:t>
            </w:r>
          </w:p>
        </w:tc>
      </w:tr>
      <w:tr w:rsidR="00CA3125" w:rsidRPr="00C55640" w14:paraId="606876FD" w14:textId="77777777" w:rsidTr="004741FB">
        <w:trPr>
          <w:cantSplit/>
          <w:trHeight w:val="40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41C8" w14:textId="77777777" w:rsidR="00CA3125" w:rsidRPr="00214807" w:rsidRDefault="00CA3125" w:rsidP="004741FB">
            <w:r>
              <w:rPr>
                <w:b/>
              </w:rPr>
              <w:t>Žádám o zaslání znaku města na výše uvedenou e-mailovou adresu ve formátu:</w:t>
            </w:r>
          </w:p>
        </w:tc>
      </w:tr>
      <w:tr w:rsidR="00CA3125" w14:paraId="606A1786" w14:textId="77777777" w:rsidTr="004741FB">
        <w:trPr>
          <w:cantSplit/>
          <w:trHeight w:val="384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9FF4" w14:textId="77777777" w:rsidR="00CA3125" w:rsidRPr="00560549" w:rsidRDefault="00CA3125" w:rsidP="004741FB">
            <w:pPr>
              <w:pStyle w:val="Zkladntex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76" w:lineRule="auto"/>
              <w:rPr>
                <w:rFonts w:ascii="Arial" w:hAnsi="Arial"/>
                <w:b/>
              </w:rPr>
            </w:pPr>
            <w:r w:rsidRPr="00A605B0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Město Nový Jičín jako správce osobních údajů informuje: </w:t>
            </w:r>
            <w:r w:rsidRPr="00A605B0">
              <w:rPr>
                <w:rFonts w:ascii="Arial" w:hAnsi="Arial" w:cs="Arial"/>
                <w:bCs/>
                <w:sz w:val="20"/>
                <w:szCs w:val="20"/>
              </w:rPr>
              <w:t xml:space="preserve">Zpracování výše uvedených osobních údajů v rámci této žádosti je prováděno zákonným způsobem, a tím je </w:t>
            </w:r>
            <w:r w:rsidRPr="00A605B0">
              <w:rPr>
                <w:rFonts w:ascii="Arial" w:hAnsi="Arial" w:cs="Arial"/>
                <w:b/>
                <w:sz w:val="20"/>
                <w:szCs w:val="20"/>
              </w:rPr>
              <w:t>„veřejný zájem a výkon veřejné moci“.</w:t>
            </w:r>
            <w:r w:rsidRPr="00A605B0">
              <w:rPr>
                <w:rFonts w:ascii="Arial" w:hAnsi="Arial" w:cs="Arial"/>
                <w:bCs/>
                <w:sz w:val="20"/>
                <w:szCs w:val="20"/>
              </w:rPr>
              <w:t xml:space="preserve"> Další práva a povinnosti při zpracovávání osobních údajů jsou uvedeny na adrese: </w:t>
            </w:r>
            <w:hyperlink r:id="rId6" w:history="1">
              <w:r w:rsidRPr="00DF64EF">
                <w:rPr>
                  <w:rStyle w:val="Hypertextovodkaz"/>
                  <w:rFonts w:ascii="Arial" w:hAnsi="Arial" w:cs="Arial"/>
                  <w:bCs/>
                  <w:sz w:val="20"/>
                  <w:szCs w:val="20"/>
                </w:rPr>
                <w:t>http://www.novyjicin.cz</w:t>
              </w:r>
            </w:hyperlink>
          </w:p>
        </w:tc>
      </w:tr>
      <w:tr w:rsidR="00CA3125" w14:paraId="25D16B98" w14:textId="77777777" w:rsidTr="004741FB">
        <w:trPr>
          <w:cantSplit/>
          <w:trHeight w:val="56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55F3F" w14:textId="77777777" w:rsidR="00CA3125" w:rsidRPr="00A2501C" w:rsidRDefault="00CA3125" w:rsidP="004741FB">
            <w:pPr>
              <w:spacing w:after="60"/>
              <w:rPr>
                <w:b/>
              </w:rPr>
            </w:pPr>
            <w:r w:rsidRPr="00A2501C">
              <w:rPr>
                <w:b/>
              </w:rPr>
              <w:t xml:space="preserve">Datum podání: </w:t>
            </w:r>
          </w:p>
        </w:tc>
        <w:tc>
          <w:tcPr>
            <w:tcW w:w="6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3DF7D" w14:textId="77777777" w:rsidR="00CA3125" w:rsidRDefault="00CA3125" w:rsidP="004741FB">
            <w:pPr>
              <w:spacing w:after="60"/>
              <w:rPr>
                <w:b/>
              </w:rPr>
            </w:pPr>
            <w:r>
              <w:rPr>
                <w:b/>
              </w:rPr>
              <w:t xml:space="preserve">Podpis žadatele/zástupce žadatele:  </w:t>
            </w:r>
          </w:p>
        </w:tc>
      </w:tr>
    </w:tbl>
    <w:p w14:paraId="6E196DFF" w14:textId="77777777" w:rsidR="00CA3125" w:rsidRDefault="00CA3125" w:rsidP="00CA3125">
      <w:pPr>
        <w:rPr>
          <w:sz w:val="24"/>
          <w:szCs w:val="24"/>
        </w:rPr>
      </w:pPr>
    </w:p>
    <w:p w14:paraId="609DD049" w14:textId="77777777" w:rsidR="00624CAC" w:rsidRPr="00567EB2" w:rsidRDefault="00624CAC" w:rsidP="00D15377"/>
    <w:sectPr w:rsidR="00624CAC" w:rsidRPr="00567EB2" w:rsidSect="00D15377">
      <w:headerReference w:type="default" r:id="rId7"/>
      <w:footerReference w:type="default" r:id="rId8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791E" w14:textId="77777777" w:rsidR="004844B9" w:rsidRDefault="004844B9" w:rsidP="00F610D6">
      <w:pPr>
        <w:spacing w:line="240" w:lineRule="auto"/>
      </w:pPr>
      <w:r>
        <w:separator/>
      </w:r>
    </w:p>
  </w:endnote>
  <w:endnote w:type="continuationSeparator" w:id="0">
    <w:p w14:paraId="2A1A0684" w14:textId="77777777" w:rsidR="004844B9" w:rsidRDefault="004844B9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14:paraId="55EDA226" w14:textId="77777777" w:rsidTr="00654291">
      <w:tc>
        <w:tcPr>
          <w:tcW w:w="2836" w:type="dxa"/>
        </w:tcPr>
        <w:p w14:paraId="316C8E75" w14:textId="77777777"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14:paraId="2CA1E9BC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14:paraId="5A9092DC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14:paraId="775ED949" w14:textId="77777777"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0CC2BDC8" w14:textId="77777777"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14:paraId="25F769AA" w14:textId="77777777"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14:paraId="1F9D6797" w14:textId="77777777"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14:paraId="749BD49C" w14:textId="77777777"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14:paraId="19384CD3" w14:textId="77777777"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FE800B6" w14:textId="77777777"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14:paraId="22701997" w14:textId="77777777"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419276AB" w14:textId="77777777"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facebook.com/novyjicin</w:t>
          </w:r>
        </w:p>
        <w:p w14:paraId="2ADF5C88" w14:textId="77777777"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14:paraId="1872765B" w14:textId="77777777"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6B68F" w14:textId="77777777" w:rsidR="004844B9" w:rsidRDefault="004844B9" w:rsidP="00F610D6">
      <w:pPr>
        <w:spacing w:line="240" w:lineRule="auto"/>
      </w:pPr>
      <w:r>
        <w:separator/>
      </w:r>
    </w:p>
  </w:footnote>
  <w:footnote w:type="continuationSeparator" w:id="0">
    <w:p w14:paraId="506E3C19" w14:textId="77777777" w:rsidR="004844B9" w:rsidRDefault="004844B9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E8188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124AFD0B" wp14:editId="61DA48B0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19C2ED6" w14:textId="77777777"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</w:p>
  <w:p w14:paraId="6FBDA3AD" w14:textId="77777777" w:rsidR="00F661B1" w:rsidRPr="00567EB2" w:rsidRDefault="00CA3125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  <w:r>
      <w:rPr>
        <w:sz w:val="20"/>
        <w:szCs w:val="20"/>
      </w:rPr>
      <w:t xml:space="preserve">Odbor kancelář vedení města </w:t>
    </w:r>
  </w:p>
  <w:p w14:paraId="593D1F2E" w14:textId="77777777"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14:paraId="18E200F4" w14:textId="77777777" w:rsidR="00157EA4" w:rsidRPr="00567EB2" w:rsidRDefault="00157EA4" w:rsidP="009963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BA4"/>
    <w:rsid w:val="00037347"/>
    <w:rsid w:val="00042C8A"/>
    <w:rsid w:val="00072CDD"/>
    <w:rsid w:val="00157EA4"/>
    <w:rsid w:val="001725D4"/>
    <w:rsid w:val="0024713C"/>
    <w:rsid w:val="00286567"/>
    <w:rsid w:val="003A3487"/>
    <w:rsid w:val="00417BA4"/>
    <w:rsid w:val="00442A37"/>
    <w:rsid w:val="004844B9"/>
    <w:rsid w:val="00567EB2"/>
    <w:rsid w:val="005A4E6A"/>
    <w:rsid w:val="00624CAC"/>
    <w:rsid w:val="006328CA"/>
    <w:rsid w:val="0067441C"/>
    <w:rsid w:val="006F3633"/>
    <w:rsid w:val="0074473B"/>
    <w:rsid w:val="0080268C"/>
    <w:rsid w:val="00853AFB"/>
    <w:rsid w:val="00904A96"/>
    <w:rsid w:val="009963F4"/>
    <w:rsid w:val="00996E93"/>
    <w:rsid w:val="009A1F52"/>
    <w:rsid w:val="00A2010A"/>
    <w:rsid w:val="00C94D6B"/>
    <w:rsid w:val="00CA3125"/>
    <w:rsid w:val="00CA4426"/>
    <w:rsid w:val="00D15377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167CF"/>
  <w15:docId w15:val="{1F4C6845-C67F-4206-940A-3787C403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paragraph" w:styleId="Zkladntext">
    <w:name w:val="Body Text"/>
    <w:basedOn w:val="Normln"/>
    <w:link w:val="ZkladntextChar"/>
    <w:uiPriority w:val="99"/>
    <w:rsid w:val="00CA3125"/>
    <w:pPr>
      <w:widowControl w:val="0"/>
      <w:spacing w:line="288" w:lineRule="auto"/>
    </w:pPr>
    <w:rPr>
      <w:rFonts w:ascii="Times New Roman" w:eastAsia="SimSun" w:hAnsi="Times New Roman" w:cs="Times New Roman"/>
      <w:noProof/>
      <w:sz w:val="24"/>
      <w:szCs w:val="24"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CA3125"/>
    <w:rPr>
      <w:rFonts w:ascii="Times New Roman" w:eastAsia="SimSu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yjicin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LICK~1\AppData\Local\Temp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2</TotalTime>
  <Pages>2</Pages>
  <Words>183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Dagmar Veličková</dc:creator>
  <cp:lastModifiedBy>Pavel Kašuba</cp:lastModifiedBy>
  <cp:revision>4</cp:revision>
  <cp:lastPrinted>2020-12-17T11:00:00Z</cp:lastPrinted>
  <dcterms:created xsi:type="dcterms:W3CDTF">2021-06-16T08:48:00Z</dcterms:created>
  <dcterms:modified xsi:type="dcterms:W3CDTF">2023-12-01T08:45:00Z</dcterms:modified>
</cp:coreProperties>
</file>