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80602" w14:textId="77777777" w:rsidR="00387D5D" w:rsidRPr="007E7874" w:rsidRDefault="007E7874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7E7874">
        <w:rPr>
          <w:rFonts w:ascii="Arial" w:hAnsi="Arial" w:cs="Arial"/>
          <w:bCs/>
          <w:sz w:val="18"/>
          <w:szCs w:val="18"/>
        </w:rPr>
        <w:t>Zápis č. 1</w:t>
      </w:r>
      <w:r w:rsidR="0086243D">
        <w:rPr>
          <w:rFonts w:ascii="Arial" w:hAnsi="Arial" w:cs="Arial"/>
          <w:bCs/>
          <w:sz w:val="18"/>
          <w:szCs w:val="18"/>
        </w:rPr>
        <w:t>4</w:t>
      </w:r>
      <w:r w:rsidRPr="007E7874">
        <w:rPr>
          <w:rFonts w:ascii="Arial" w:hAnsi="Arial" w:cs="Arial"/>
          <w:bCs/>
          <w:sz w:val="18"/>
          <w:szCs w:val="18"/>
        </w:rPr>
        <w:t>/2026</w:t>
      </w:r>
    </w:p>
    <w:p w14:paraId="41D80603" w14:textId="77777777" w:rsidR="007E7874" w:rsidRPr="007E7874" w:rsidRDefault="007E7874" w:rsidP="00BC6FC2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7E7874">
        <w:rPr>
          <w:rFonts w:ascii="Arial" w:hAnsi="Arial" w:cs="Arial"/>
          <w:bCs/>
          <w:sz w:val="18"/>
          <w:szCs w:val="18"/>
        </w:rPr>
        <w:t>Z jednání Finančního výboru Zastupitelstva města Nový Jičín (dále jen „FV“) dne 26.8.2026</w:t>
      </w:r>
    </w:p>
    <w:p w14:paraId="41D80604" w14:textId="77777777" w:rsidR="007E7874" w:rsidRDefault="007E7874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Celý spis „FV 2022-2026“ zaevidován v EED pod č.j. 7943/2023 včetně všech zápisů z jednání.</w:t>
      </w:r>
    </w:p>
    <w:p w14:paraId="41D80605" w14:textId="77777777" w:rsidR="007E7874" w:rsidRDefault="007E7874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Jmenný seznam přítomných a nepřítomných členů:</w:t>
      </w:r>
    </w:p>
    <w:p w14:paraId="41D80606" w14:textId="5F1804B2" w:rsidR="007E7874" w:rsidRPr="00B82C48" w:rsidRDefault="002A7666" w:rsidP="00BC6FC2">
      <w:pPr>
        <w:spacing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Přítomní členové: p. Martin 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Š</w:t>
      </w:r>
      <w:r w:rsidR="007E7874" w:rsidRPr="00B82C48">
        <w:rPr>
          <w:rFonts w:ascii="Arial" w:hAnsi="Arial" w:cs="Arial"/>
          <w:b/>
          <w:bCs/>
          <w:sz w:val="18"/>
          <w:szCs w:val="18"/>
        </w:rPr>
        <w:t>turala</w:t>
      </w:r>
      <w:proofErr w:type="spellEnd"/>
      <w:r w:rsidR="007E7874" w:rsidRPr="00B82C48">
        <w:rPr>
          <w:rFonts w:ascii="Arial" w:hAnsi="Arial" w:cs="Arial"/>
          <w:b/>
          <w:bCs/>
          <w:sz w:val="18"/>
          <w:szCs w:val="18"/>
        </w:rPr>
        <w:t xml:space="preserve">, p. Andrej </w:t>
      </w:r>
      <w:proofErr w:type="spellStart"/>
      <w:r w:rsidR="007E7874" w:rsidRPr="00B82C48">
        <w:rPr>
          <w:rFonts w:ascii="Arial" w:hAnsi="Arial" w:cs="Arial"/>
          <w:b/>
          <w:bCs/>
          <w:sz w:val="18"/>
          <w:szCs w:val="18"/>
        </w:rPr>
        <w:t>Droščín</w:t>
      </w:r>
      <w:proofErr w:type="spellEnd"/>
      <w:r w:rsidR="007E7874" w:rsidRPr="00B82C48">
        <w:rPr>
          <w:rFonts w:ascii="Arial" w:hAnsi="Arial" w:cs="Arial"/>
          <w:b/>
          <w:bCs/>
          <w:sz w:val="18"/>
          <w:szCs w:val="18"/>
        </w:rPr>
        <w:t xml:space="preserve">, p. Jaromír Kudela, p. Miroslav </w:t>
      </w:r>
      <w:proofErr w:type="spellStart"/>
      <w:r w:rsidR="007E7874" w:rsidRPr="00B82C48">
        <w:rPr>
          <w:rFonts w:ascii="Arial" w:hAnsi="Arial" w:cs="Arial"/>
          <w:b/>
          <w:bCs/>
          <w:sz w:val="18"/>
          <w:szCs w:val="18"/>
        </w:rPr>
        <w:t>Rešl</w:t>
      </w:r>
      <w:proofErr w:type="spellEnd"/>
      <w:r w:rsidR="007E7874" w:rsidRPr="00B82C48">
        <w:rPr>
          <w:rFonts w:ascii="Arial" w:hAnsi="Arial" w:cs="Arial"/>
          <w:b/>
          <w:bCs/>
          <w:sz w:val="18"/>
          <w:szCs w:val="18"/>
        </w:rPr>
        <w:t>, p.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  <w:r w:rsidR="007E7874" w:rsidRPr="00B82C48">
        <w:rPr>
          <w:rFonts w:ascii="Arial" w:hAnsi="Arial" w:cs="Arial"/>
          <w:b/>
          <w:bCs/>
          <w:sz w:val="18"/>
          <w:szCs w:val="18"/>
        </w:rPr>
        <w:t>Vlastimil Perna, p. Blanka Faluši, p. Lubomír Furmánek</w:t>
      </w:r>
    </w:p>
    <w:p w14:paraId="41D80607" w14:textId="1659696C" w:rsidR="007E7874" w:rsidRPr="00B82C48" w:rsidRDefault="007E7874" w:rsidP="00BC6FC2">
      <w:pPr>
        <w:spacing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82C48">
        <w:rPr>
          <w:rFonts w:ascii="Arial" w:hAnsi="Arial" w:cs="Arial"/>
          <w:b/>
          <w:bCs/>
          <w:sz w:val="18"/>
          <w:szCs w:val="18"/>
        </w:rPr>
        <w:t>Nepřítomní členové oml</w:t>
      </w:r>
      <w:r w:rsidR="002A7666">
        <w:rPr>
          <w:rFonts w:ascii="Arial" w:hAnsi="Arial" w:cs="Arial"/>
          <w:b/>
          <w:bCs/>
          <w:sz w:val="18"/>
          <w:szCs w:val="18"/>
        </w:rPr>
        <w:t>uvení: p. Michal Pořízka</w:t>
      </w:r>
    </w:p>
    <w:p w14:paraId="41D80608" w14:textId="77777777" w:rsidR="007E7874" w:rsidRPr="00B82C48" w:rsidRDefault="007E7874" w:rsidP="00BC6FC2">
      <w:pPr>
        <w:spacing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82C48">
        <w:rPr>
          <w:rFonts w:ascii="Arial" w:hAnsi="Arial" w:cs="Arial"/>
          <w:b/>
          <w:bCs/>
          <w:sz w:val="18"/>
          <w:szCs w:val="18"/>
        </w:rPr>
        <w:t>Nepřítomní členové neomluvení: ----</w:t>
      </w:r>
    </w:p>
    <w:p w14:paraId="41D80609" w14:textId="77777777" w:rsidR="007E7874" w:rsidRPr="00B82C48" w:rsidRDefault="007E7874" w:rsidP="00BC6FC2">
      <w:pPr>
        <w:spacing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82C48">
        <w:rPr>
          <w:rFonts w:ascii="Arial" w:hAnsi="Arial" w:cs="Arial"/>
          <w:b/>
          <w:bCs/>
          <w:sz w:val="18"/>
          <w:szCs w:val="18"/>
        </w:rPr>
        <w:t xml:space="preserve">Tajemnice výboru: p. Jarmila Straková (zast. </w:t>
      </w:r>
      <w:r w:rsidR="005B4B59">
        <w:rPr>
          <w:rFonts w:ascii="Arial" w:hAnsi="Arial" w:cs="Arial"/>
          <w:b/>
          <w:bCs/>
          <w:sz w:val="18"/>
          <w:szCs w:val="18"/>
        </w:rPr>
        <w:t>p</w:t>
      </w:r>
      <w:r w:rsidRPr="00B82C48">
        <w:rPr>
          <w:rFonts w:ascii="Arial" w:hAnsi="Arial" w:cs="Arial"/>
          <w:b/>
          <w:bCs/>
          <w:sz w:val="18"/>
          <w:szCs w:val="18"/>
        </w:rPr>
        <w:t>. Janou Holíkovou)</w:t>
      </w:r>
    </w:p>
    <w:p w14:paraId="41D8060A" w14:textId="77777777" w:rsidR="007E7874" w:rsidRPr="00B82C48" w:rsidRDefault="007E7874" w:rsidP="00BC6FC2">
      <w:pPr>
        <w:spacing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82C48">
        <w:rPr>
          <w:rFonts w:ascii="Arial" w:hAnsi="Arial" w:cs="Arial"/>
          <w:b/>
          <w:bCs/>
          <w:sz w:val="18"/>
          <w:szCs w:val="18"/>
        </w:rPr>
        <w:t>Hosté: p. Václav Dobrozemský, 2. místostarosta města</w:t>
      </w:r>
    </w:p>
    <w:p w14:paraId="41D8060B" w14:textId="77777777" w:rsidR="007E7874" w:rsidRDefault="007E7874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Před zahájením jednání bylo přítomno </w:t>
      </w:r>
      <w:r w:rsidR="005B4B59">
        <w:rPr>
          <w:rFonts w:ascii="Arial" w:hAnsi="Arial" w:cs="Arial"/>
          <w:bCs/>
          <w:sz w:val="18"/>
          <w:szCs w:val="18"/>
        </w:rPr>
        <w:t>7</w:t>
      </w:r>
      <w:r>
        <w:rPr>
          <w:rFonts w:ascii="Arial" w:hAnsi="Arial" w:cs="Arial"/>
          <w:bCs/>
          <w:sz w:val="18"/>
          <w:szCs w:val="18"/>
        </w:rPr>
        <w:t xml:space="preserve"> členů výboru z celkového počtu 8 členů výboru.</w:t>
      </w:r>
    </w:p>
    <w:p w14:paraId="41D8060C" w14:textId="77777777" w:rsidR="007E7874" w:rsidRPr="007E7874" w:rsidRDefault="007E7874" w:rsidP="00BC6FC2">
      <w:pPr>
        <w:spacing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7E7874">
        <w:rPr>
          <w:rFonts w:ascii="Arial" w:hAnsi="Arial" w:cs="Arial"/>
          <w:b/>
          <w:bCs/>
          <w:sz w:val="18"/>
          <w:szCs w:val="18"/>
        </w:rPr>
        <w:t>Výbor byl usnášeníschopný.</w:t>
      </w:r>
    </w:p>
    <w:p w14:paraId="41D8060D" w14:textId="77777777" w:rsidR="007E7874" w:rsidRDefault="007E7874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41D8060E" w14:textId="77777777" w:rsidR="00B82C48" w:rsidRDefault="00B82C48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Program:</w:t>
      </w:r>
    </w:p>
    <w:p w14:paraId="41D8060F" w14:textId="77777777" w:rsidR="005B4B59" w:rsidRDefault="005B4B59" w:rsidP="00BC6FC2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Plnění schváleného-upraveného rozpočtu a výsledky hospodaření města Nový Jičín včetně jeho příspěvkových organizací k 30.6.2026</w:t>
      </w:r>
    </w:p>
    <w:p w14:paraId="41D80610" w14:textId="77777777" w:rsidR="00B82C48" w:rsidRDefault="00B82C48" w:rsidP="00BC6FC2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Aktualizace závazků na financování vybraných investičních a dalších akcí města</w:t>
      </w:r>
    </w:p>
    <w:p w14:paraId="41D80611" w14:textId="77777777" w:rsidR="00B82C48" w:rsidRDefault="00B82C48" w:rsidP="00BC6FC2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Směrnice č. 2/2026 Schvalování účetní závěrky města Nový Jičín a jeho příspěvkových organizací</w:t>
      </w:r>
    </w:p>
    <w:p w14:paraId="41D80612" w14:textId="77777777" w:rsidR="00B82C48" w:rsidRDefault="00B82C48" w:rsidP="00BC6FC2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Různé</w:t>
      </w:r>
    </w:p>
    <w:p w14:paraId="41D80613" w14:textId="77777777" w:rsidR="00B82C48" w:rsidRDefault="00B82C48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41D80614" w14:textId="37791A46" w:rsidR="007D7DB4" w:rsidRPr="002A7666" w:rsidRDefault="007D7DB4" w:rsidP="00BC6FC2">
      <w:pPr>
        <w:spacing w:line="360" w:lineRule="auto"/>
        <w:jc w:val="both"/>
        <w:rPr>
          <w:rFonts w:ascii="Arial" w:hAnsi="Arial" w:cs="Arial"/>
          <w:b/>
          <w:bCs/>
          <w:i/>
          <w:sz w:val="18"/>
          <w:szCs w:val="18"/>
        </w:rPr>
      </w:pPr>
      <w:r w:rsidRPr="002A7666">
        <w:rPr>
          <w:rFonts w:ascii="Arial" w:hAnsi="Arial" w:cs="Arial"/>
          <w:b/>
          <w:bCs/>
          <w:i/>
          <w:sz w:val="18"/>
          <w:szCs w:val="18"/>
        </w:rPr>
        <w:t>1. Plnění schváleného-upraveného rozpočtu a výsledky hospodaření města Nový Jičín včetně jeho příspěvkových organizací k </w:t>
      </w:r>
      <w:proofErr w:type="gramStart"/>
      <w:r w:rsidRPr="002A7666">
        <w:rPr>
          <w:rFonts w:ascii="Arial" w:hAnsi="Arial" w:cs="Arial"/>
          <w:b/>
          <w:bCs/>
          <w:i/>
          <w:sz w:val="18"/>
          <w:szCs w:val="18"/>
        </w:rPr>
        <w:t>30.</w:t>
      </w:r>
      <w:r w:rsidR="002A7666">
        <w:rPr>
          <w:rFonts w:ascii="Arial" w:hAnsi="Arial" w:cs="Arial"/>
          <w:b/>
          <w:bCs/>
          <w:i/>
          <w:sz w:val="18"/>
          <w:szCs w:val="18"/>
        </w:rPr>
        <w:t>0</w:t>
      </w:r>
      <w:r w:rsidRPr="002A7666">
        <w:rPr>
          <w:rFonts w:ascii="Arial" w:hAnsi="Arial" w:cs="Arial"/>
          <w:b/>
          <w:bCs/>
          <w:i/>
          <w:sz w:val="18"/>
          <w:szCs w:val="18"/>
        </w:rPr>
        <w:t>6.2026</w:t>
      </w:r>
      <w:proofErr w:type="gramEnd"/>
    </w:p>
    <w:p w14:paraId="41D80615" w14:textId="69F6BE17" w:rsidR="007D7DB4" w:rsidRPr="005B4B59" w:rsidRDefault="007D7DB4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5B4B59">
        <w:rPr>
          <w:rFonts w:ascii="Arial" w:hAnsi="Arial" w:cs="Arial"/>
          <w:sz w:val="18"/>
          <w:szCs w:val="18"/>
        </w:rPr>
        <w:t xml:space="preserve">Místostarosta Dobrozemský objasnil vývoj hospodaření města za I. pololetí 2026 – příjmy i výdaje. Plnění příjmů do rozpočtu města včetně příjmů z daní je rovnoměrné a odpovídá </w:t>
      </w:r>
      <w:r>
        <w:rPr>
          <w:rFonts w:ascii="Arial" w:hAnsi="Arial" w:cs="Arial"/>
          <w:sz w:val="18"/>
          <w:szCs w:val="18"/>
        </w:rPr>
        <w:t xml:space="preserve">cca </w:t>
      </w:r>
      <w:r w:rsidRPr="005B4B59">
        <w:rPr>
          <w:rFonts w:ascii="Arial" w:hAnsi="Arial" w:cs="Arial"/>
          <w:sz w:val="18"/>
          <w:szCs w:val="18"/>
        </w:rPr>
        <w:t>50% rozpočtované výše. Celkové výdaje se naplňuji pomaleji, stěžejní výdaje se počítají</w:t>
      </w:r>
      <w:r>
        <w:rPr>
          <w:rFonts w:ascii="Arial" w:hAnsi="Arial" w:cs="Arial"/>
          <w:sz w:val="18"/>
          <w:szCs w:val="18"/>
        </w:rPr>
        <w:t xml:space="preserve"> </w:t>
      </w:r>
      <w:r w:rsidRPr="005B4B59">
        <w:rPr>
          <w:rFonts w:ascii="Arial" w:hAnsi="Arial" w:cs="Arial"/>
          <w:sz w:val="18"/>
          <w:szCs w:val="18"/>
        </w:rPr>
        <w:t xml:space="preserve">v posledním čtvrtletí roku v souvislosti s dokončováním letos ukončených akcí. Plnění příjmů k </w:t>
      </w:r>
      <w:proofErr w:type="gramStart"/>
      <w:r w:rsidRPr="005B4B59">
        <w:rPr>
          <w:rFonts w:ascii="Arial" w:hAnsi="Arial" w:cs="Arial"/>
          <w:sz w:val="18"/>
          <w:szCs w:val="18"/>
        </w:rPr>
        <w:t>30.06.202</w:t>
      </w:r>
      <w:r w:rsidR="002A7666">
        <w:rPr>
          <w:rFonts w:ascii="Arial" w:hAnsi="Arial" w:cs="Arial"/>
          <w:sz w:val="18"/>
          <w:szCs w:val="18"/>
        </w:rPr>
        <w:t>6</w:t>
      </w:r>
      <w:proofErr w:type="gramEnd"/>
      <w:r w:rsidRPr="005B4B59">
        <w:rPr>
          <w:rFonts w:ascii="Arial" w:hAnsi="Arial" w:cs="Arial"/>
          <w:sz w:val="18"/>
          <w:szCs w:val="18"/>
        </w:rPr>
        <w:t>: 50,91% uprav. rozpočtu, plnění výdajů ke stejnému datu: 42,97% upraveného rozpočtu. Splátky stávajícího investičního úvěru na revitalizace a rekonstrukce 3 bytových domů z let 2019-2020 probíhají dle uzavřené smlouvy.</w:t>
      </w:r>
    </w:p>
    <w:p w14:paraId="41D80616" w14:textId="77777777" w:rsidR="007D7DB4" w:rsidRPr="005B4B59" w:rsidRDefault="007D7DB4" w:rsidP="00BC6FC2">
      <w:pPr>
        <w:tabs>
          <w:tab w:val="right" w:pos="9065"/>
        </w:tabs>
        <w:spacing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2A7666">
        <w:rPr>
          <w:rFonts w:ascii="Arial" w:hAnsi="Arial" w:cs="Arial"/>
          <w:b/>
          <w:bCs/>
          <w:sz w:val="18"/>
          <w:szCs w:val="18"/>
        </w:rPr>
        <w:t xml:space="preserve">Usnesení: </w:t>
      </w:r>
      <w:r>
        <w:rPr>
          <w:rFonts w:ascii="Arial" w:hAnsi="Arial" w:cs="Arial"/>
          <w:bCs/>
          <w:sz w:val="18"/>
          <w:szCs w:val="18"/>
        </w:rPr>
        <w:t xml:space="preserve">FV </w:t>
      </w:r>
      <w:r w:rsidRPr="005B4B59">
        <w:rPr>
          <w:rFonts w:ascii="Arial" w:hAnsi="Arial" w:cs="Arial"/>
          <w:sz w:val="18"/>
          <w:szCs w:val="18"/>
        </w:rPr>
        <w:t>doporučuje Zastupitelstvu města Nový Jičín vzít na vědomí materiál v předloženém zně</w:t>
      </w:r>
      <w:r>
        <w:rPr>
          <w:rFonts w:ascii="Arial" w:hAnsi="Arial" w:cs="Arial"/>
          <w:sz w:val="18"/>
          <w:szCs w:val="18"/>
        </w:rPr>
        <w:t>ní.</w:t>
      </w:r>
      <w:r w:rsidRPr="005B4B59">
        <w:rPr>
          <w:rFonts w:ascii="Arial" w:hAnsi="Arial" w:cs="Arial"/>
          <w:sz w:val="18"/>
          <w:szCs w:val="18"/>
        </w:rPr>
        <w:tab/>
      </w:r>
    </w:p>
    <w:p w14:paraId="41D80617" w14:textId="77777777" w:rsidR="007D7DB4" w:rsidRDefault="007D7DB4" w:rsidP="00BC6FC2">
      <w:pPr>
        <w:spacing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2A7666">
        <w:rPr>
          <w:rFonts w:ascii="Arial" w:hAnsi="Arial" w:cs="Arial"/>
          <w:b/>
          <w:bCs/>
          <w:sz w:val="18"/>
          <w:szCs w:val="18"/>
        </w:rPr>
        <w:t>Hlasování:</w:t>
      </w:r>
      <w:r>
        <w:rPr>
          <w:rFonts w:ascii="Arial" w:hAnsi="Arial" w:cs="Arial"/>
          <w:bCs/>
          <w:sz w:val="18"/>
          <w:szCs w:val="18"/>
        </w:rPr>
        <w:t xml:space="preserve"> Pro: </w:t>
      </w:r>
      <w:r w:rsidR="00F07CCC">
        <w:rPr>
          <w:rFonts w:ascii="Arial" w:hAnsi="Arial" w:cs="Arial"/>
          <w:bCs/>
          <w:sz w:val="18"/>
          <w:szCs w:val="18"/>
        </w:rPr>
        <w:t>7 Proti</w:t>
      </w:r>
      <w:r>
        <w:rPr>
          <w:rFonts w:ascii="Arial" w:hAnsi="Arial" w:cs="Arial"/>
          <w:bCs/>
          <w:sz w:val="18"/>
          <w:szCs w:val="18"/>
        </w:rPr>
        <w:t xml:space="preserve">: </w:t>
      </w:r>
      <w:r w:rsidR="00F07CCC">
        <w:rPr>
          <w:rFonts w:ascii="Arial" w:hAnsi="Arial" w:cs="Arial"/>
          <w:bCs/>
          <w:sz w:val="18"/>
          <w:szCs w:val="18"/>
        </w:rPr>
        <w:t>0, Zdržel</w:t>
      </w:r>
      <w:r>
        <w:rPr>
          <w:rFonts w:ascii="Arial" w:hAnsi="Arial" w:cs="Arial"/>
          <w:bCs/>
          <w:sz w:val="18"/>
          <w:szCs w:val="18"/>
        </w:rPr>
        <w:t xml:space="preserve"> se: 0</w:t>
      </w:r>
    </w:p>
    <w:p w14:paraId="41D80618" w14:textId="77777777" w:rsidR="007D7DB4" w:rsidRPr="002A7666" w:rsidRDefault="007D7DB4" w:rsidP="00BC6FC2">
      <w:pPr>
        <w:spacing w:after="0"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7666">
        <w:rPr>
          <w:rFonts w:ascii="Arial" w:hAnsi="Arial" w:cs="Arial"/>
          <w:b/>
          <w:bCs/>
          <w:sz w:val="18"/>
          <w:szCs w:val="18"/>
        </w:rPr>
        <w:t>Usnesení bylo přijato.</w:t>
      </w:r>
    </w:p>
    <w:p w14:paraId="41D80619" w14:textId="77777777" w:rsidR="00BC6FC2" w:rsidRDefault="00BC6FC2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3BF1C1B4" w14:textId="77777777" w:rsidR="002A7666" w:rsidRDefault="002A7666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41D8061A" w14:textId="77777777" w:rsidR="00302239" w:rsidRPr="002A7666" w:rsidRDefault="007D7DB4" w:rsidP="00BC6FC2">
      <w:pPr>
        <w:spacing w:line="360" w:lineRule="auto"/>
        <w:jc w:val="both"/>
        <w:rPr>
          <w:rFonts w:ascii="Arial" w:hAnsi="Arial" w:cs="Arial"/>
          <w:b/>
          <w:bCs/>
          <w:i/>
          <w:sz w:val="18"/>
          <w:szCs w:val="18"/>
        </w:rPr>
      </w:pPr>
      <w:r w:rsidRPr="002A7666">
        <w:rPr>
          <w:rFonts w:ascii="Arial" w:hAnsi="Arial" w:cs="Arial"/>
          <w:b/>
          <w:bCs/>
          <w:i/>
          <w:sz w:val="18"/>
          <w:szCs w:val="18"/>
        </w:rPr>
        <w:lastRenderedPageBreak/>
        <w:t>2</w:t>
      </w:r>
      <w:r w:rsidR="00B82C48" w:rsidRPr="002A7666">
        <w:rPr>
          <w:rFonts w:ascii="Arial" w:hAnsi="Arial" w:cs="Arial"/>
          <w:b/>
          <w:bCs/>
          <w:i/>
          <w:sz w:val="18"/>
          <w:szCs w:val="18"/>
        </w:rPr>
        <w:t>.</w:t>
      </w:r>
      <w:r w:rsidR="00302239" w:rsidRPr="002A7666">
        <w:rPr>
          <w:rFonts w:ascii="Arial" w:hAnsi="Arial" w:cs="Arial"/>
          <w:b/>
          <w:bCs/>
          <w:i/>
          <w:sz w:val="18"/>
          <w:szCs w:val="18"/>
        </w:rPr>
        <w:t xml:space="preserve"> Aktualizace závazků na financování vybraných investičních a dalších akcí města</w:t>
      </w:r>
    </w:p>
    <w:p w14:paraId="41D8061B" w14:textId="49CABB3D" w:rsidR="00BC6FC2" w:rsidRPr="00302239" w:rsidRDefault="00BC6FC2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Nepředkládá se Z</w:t>
      </w:r>
      <w:r w:rsidR="002A7666">
        <w:rPr>
          <w:rFonts w:ascii="Arial" w:hAnsi="Arial" w:cs="Arial"/>
          <w:bCs/>
          <w:sz w:val="18"/>
          <w:szCs w:val="18"/>
        </w:rPr>
        <w:t>astupitelstvu města</w:t>
      </w:r>
      <w:r>
        <w:rPr>
          <w:rFonts w:ascii="Arial" w:hAnsi="Arial" w:cs="Arial"/>
          <w:bCs/>
          <w:sz w:val="18"/>
          <w:szCs w:val="18"/>
        </w:rPr>
        <w:t xml:space="preserve"> standardně, ale vede k tomu situace ve stavebnictví. Sleduje se bilance příjmů a výdajů plnění rozpočtu a zároveň dle aktuálního stavu </w:t>
      </w:r>
      <w:r w:rsidR="00FD0DFE">
        <w:rPr>
          <w:rFonts w:ascii="Arial" w:hAnsi="Arial" w:cs="Arial"/>
          <w:bCs/>
          <w:sz w:val="18"/>
          <w:szCs w:val="18"/>
        </w:rPr>
        <w:t xml:space="preserve">jsou </w:t>
      </w:r>
      <w:r>
        <w:rPr>
          <w:rFonts w:ascii="Arial" w:hAnsi="Arial" w:cs="Arial"/>
          <w:bCs/>
          <w:sz w:val="18"/>
          <w:szCs w:val="18"/>
        </w:rPr>
        <w:t>přesouvá</w:t>
      </w:r>
      <w:r w:rsidR="00FD0DFE">
        <w:rPr>
          <w:rFonts w:ascii="Arial" w:hAnsi="Arial" w:cs="Arial"/>
          <w:bCs/>
          <w:sz w:val="18"/>
          <w:szCs w:val="18"/>
        </w:rPr>
        <w:t>ny</w:t>
      </w:r>
      <w:r>
        <w:rPr>
          <w:rFonts w:ascii="Arial" w:hAnsi="Arial" w:cs="Arial"/>
          <w:bCs/>
          <w:sz w:val="18"/>
          <w:szCs w:val="18"/>
        </w:rPr>
        <w:t xml:space="preserve"> rozpočtované prostředky z akcí, které nebudou realizovány</w:t>
      </w:r>
      <w:r w:rsidR="00FD0DFE">
        <w:rPr>
          <w:rFonts w:ascii="Arial" w:hAnsi="Arial" w:cs="Arial"/>
          <w:bCs/>
          <w:sz w:val="18"/>
          <w:szCs w:val="18"/>
        </w:rPr>
        <w:t>,</w:t>
      </w:r>
      <w:r>
        <w:rPr>
          <w:rFonts w:ascii="Arial" w:hAnsi="Arial" w:cs="Arial"/>
          <w:bCs/>
          <w:sz w:val="18"/>
          <w:szCs w:val="18"/>
        </w:rPr>
        <w:t xml:space="preserve"> na další nové akce, některé prostředky výhledově až na rok 2028. Tento přehled není rozpočet, ale slouží jako pomocný podklad k sestavování </w:t>
      </w:r>
      <w:r w:rsidR="002A7666">
        <w:rPr>
          <w:rFonts w:ascii="Arial" w:hAnsi="Arial" w:cs="Arial"/>
          <w:bCs/>
          <w:sz w:val="18"/>
          <w:szCs w:val="18"/>
        </w:rPr>
        <w:t xml:space="preserve">rozpočtu na </w:t>
      </w:r>
      <w:r>
        <w:rPr>
          <w:rFonts w:ascii="Arial" w:hAnsi="Arial" w:cs="Arial"/>
          <w:bCs/>
          <w:sz w:val="18"/>
          <w:szCs w:val="18"/>
        </w:rPr>
        <w:t>další období a pozdějších úprav.</w:t>
      </w:r>
    </w:p>
    <w:p w14:paraId="41D8061C" w14:textId="518EE497" w:rsidR="00B82C48" w:rsidRDefault="00B82C48" w:rsidP="00BC6FC2">
      <w:pPr>
        <w:spacing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2A7666">
        <w:rPr>
          <w:rFonts w:ascii="Arial" w:hAnsi="Arial" w:cs="Arial"/>
          <w:b/>
          <w:bCs/>
          <w:sz w:val="18"/>
          <w:szCs w:val="18"/>
        </w:rPr>
        <w:t>Usnesení:</w:t>
      </w:r>
      <w:r>
        <w:rPr>
          <w:rFonts w:ascii="Arial" w:hAnsi="Arial" w:cs="Arial"/>
          <w:bCs/>
          <w:sz w:val="18"/>
          <w:szCs w:val="18"/>
        </w:rPr>
        <w:t xml:space="preserve"> FV </w:t>
      </w:r>
      <w:r w:rsidR="002A7666">
        <w:rPr>
          <w:rFonts w:ascii="Arial" w:hAnsi="Arial" w:cs="Arial"/>
          <w:bCs/>
          <w:sz w:val="18"/>
          <w:szCs w:val="18"/>
        </w:rPr>
        <w:t xml:space="preserve">doporučuje Zastupitelstvu města Nový Jičín </w:t>
      </w:r>
      <w:r>
        <w:rPr>
          <w:rFonts w:ascii="Arial" w:hAnsi="Arial" w:cs="Arial"/>
          <w:bCs/>
          <w:sz w:val="18"/>
          <w:szCs w:val="18"/>
        </w:rPr>
        <w:t>schv</w:t>
      </w:r>
      <w:r w:rsidR="002A7666">
        <w:rPr>
          <w:rFonts w:ascii="Arial" w:hAnsi="Arial" w:cs="Arial"/>
          <w:bCs/>
          <w:sz w:val="18"/>
          <w:szCs w:val="18"/>
        </w:rPr>
        <w:t xml:space="preserve">álit tento dokument v předloženém znění. </w:t>
      </w:r>
    </w:p>
    <w:p w14:paraId="41D8061D" w14:textId="77777777" w:rsidR="00B82C48" w:rsidRDefault="00B82C48" w:rsidP="00BC6FC2">
      <w:pPr>
        <w:spacing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2A7666">
        <w:rPr>
          <w:rFonts w:ascii="Arial" w:hAnsi="Arial" w:cs="Arial"/>
          <w:b/>
          <w:bCs/>
          <w:sz w:val="18"/>
          <w:szCs w:val="18"/>
        </w:rPr>
        <w:t>Hlasování:</w:t>
      </w:r>
      <w:r>
        <w:rPr>
          <w:rFonts w:ascii="Arial" w:hAnsi="Arial" w:cs="Arial"/>
          <w:bCs/>
          <w:sz w:val="18"/>
          <w:szCs w:val="18"/>
        </w:rPr>
        <w:t xml:space="preserve"> Pro: </w:t>
      </w:r>
      <w:r w:rsidR="00F07CCC">
        <w:rPr>
          <w:rFonts w:ascii="Arial" w:hAnsi="Arial" w:cs="Arial"/>
          <w:bCs/>
          <w:sz w:val="18"/>
          <w:szCs w:val="18"/>
        </w:rPr>
        <w:t>5 Proti</w:t>
      </w:r>
      <w:r>
        <w:rPr>
          <w:rFonts w:ascii="Arial" w:hAnsi="Arial" w:cs="Arial"/>
          <w:bCs/>
          <w:sz w:val="18"/>
          <w:szCs w:val="18"/>
        </w:rPr>
        <w:t xml:space="preserve">: </w:t>
      </w:r>
      <w:r w:rsidR="00037013">
        <w:rPr>
          <w:rFonts w:ascii="Arial" w:hAnsi="Arial" w:cs="Arial"/>
          <w:bCs/>
          <w:sz w:val="18"/>
          <w:szCs w:val="18"/>
        </w:rPr>
        <w:t>1</w:t>
      </w:r>
      <w:r>
        <w:rPr>
          <w:rFonts w:ascii="Arial" w:hAnsi="Arial" w:cs="Arial"/>
          <w:bCs/>
          <w:sz w:val="18"/>
          <w:szCs w:val="18"/>
        </w:rPr>
        <w:t xml:space="preserve"> Zdržel se: </w:t>
      </w:r>
      <w:r w:rsidR="00037013">
        <w:rPr>
          <w:rFonts w:ascii="Arial" w:hAnsi="Arial" w:cs="Arial"/>
          <w:bCs/>
          <w:sz w:val="18"/>
          <w:szCs w:val="18"/>
        </w:rPr>
        <w:t>1</w:t>
      </w:r>
    </w:p>
    <w:p w14:paraId="41D8061E" w14:textId="77777777" w:rsidR="00B82C48" w:rsidRPr="002A7666" w:rsidRDefault="00B82C48" w:rsidP="00BC6FC2">
      <w:pPr>
        <w:spacing w:after="0"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A7666">
        <w:rPr>
          <w:rFonts w:ascii="Arial" w:hAnsi="Arial" w:cs="Arial"/>
          <w:b/>
          <w:bCs/>
          <w:sz w:val="18"/>
          <w:szCs w:val="18"/>
        </w:rPr>
        <w:t>Usnesení bylo přijato.</w:t>
      </w:r>
    </w:p>
    <w:p w14:paraId="41D8061F" w14:textId="77777777" w:rsidR="00B82C48" w:rsidRDefault="00B82C48" w:rsidP="00BC6FC2">
      <w:pPr>
        <w:spacing w:after="0"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41D80620" w14:textId="77777777" w:rsidR="00302239" w:rsidRPr="00203E3E" w:rsidRDefault="00F07CCC" w:rsidP="00BC6FC2">
      <w:pPr>
        <w:spacing w:line="360" w:lineRule="auto"/>
        <w:jc w:val="both"/>
        <w:rPr>
          <w:rFonts w:ascii="Arial" w:hAnsi="Arial" w:cs="Arial"/>
          <w:b/>
          <w:bCs/>
          <w:i/>
          <w:sz w:val="18"/>
          <w:szCs w:val="18"/>
        </w:rPr>
      </w:pPr>
      <w:r w:rsidRPr="00203E3E">
        <w:rPr>
          <w:rFonts w:ascii="Arial" w:hAnsi="Arial" w:cs="Arial"/>
          <w:b/>
          <w:bCs/>
          <w:i/>
          <w:sz w:val="18"/>
          <w:szCs w:val="18"/>
        </w:rPr>
        <w:t>3. Směrnice</w:t>
      </w:r>
      <w:r w:rsidR="00302239" w:rsidRPr="00203E3E">
        <w:rPr>
          <w:rFonts w:ascii="Arial" w:hAnsi="Arial" w:cs="Arial"/>
          <w:b/>
          <w:bCs/>
          <w:i/>
          <w:sz w:val="18"/>
          <w:szCs w:val="18"/>
        </w:rPr>
        <w:t xml:space="preserve"> č. 2/2026 Schvalování účetní závěrky města Nový Jičín a jeho příspěvkových organizací</w:t>
      </w:r>
    </w:p>
    <w:p w14:paraId="41D80621" w14:textId="1D810CCA" w:rsidR="00B82C48" w:rsidRDefault="00037013" w:rsidP="00BC6FC2">
      <w:pPr>
        <w:spacing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Je to předpis v působnosti ZM, dochází </w:t>
      </w:r>
      <w:r w:rsidR="00203E3E">
        <w:rPr>
          <w:rFonts w:ascii="Arial" w:hAnsi="Arial" w:cs="Arial"/>
          <w:bCs/>
          <w:sz w:val="18"/>
          <w:szCs w:val="18"/>
        </w:rPr>
        <w:t xml:space="preserve">dosud platné směrnice </w:t>
      </w:r>
      <w:r>
        <w:rPr>
          <w:rFonts w:ascii="Arial" w:hAnsi="Arial" w:cs="Arial"/>
          <w:bCs/>
          <w:sz w:val="18"/>
          <w:szCs w:val="18"/>
        </w:rPr>
        <w:t xml:space="preserve">k aktualizaci v důsledku </w:t>
      </w:r>
      <w:r w:rsidR="00203E3E">
        <w:rPr>
          <w:rFonts w:ascii="Arial" w:hAnsi="Arial" w:cs="Arial"/>
          <w:bCs/>
          <w:sz w:val="18"/>
          <w:szCs w:val="18"/>
        </w:rPr>
        <w:t xml:space="preserve">schváleného </w:t>
      </w:r>
      <w:r>
        <w:rPr>
          <w:rFonts w:ascii="Arial" w:hAnsi="Arial" w:cs="Arial"/>
          <w:bCs/>
          <w:sz w:val="18"/>
          <w:szCs w:val="18"/>
        </w:rPr>
        <w:t xml:space="preserve">nového zákona o </w:t>
      </w:r>
      <w:r w:rsidR="00203E3E">
        <w:rPr>
          <w:rFonts w:ascii="Arial" w:hAnsi="Arial" w:cs="Arial"/>
          <w:bCs/>
          <w:sz w:val="18"/>
          <w:szCs w:val="18"/>
        </w:rPr>
        <w:t xml:space="preserve">kontrole a řízení </w:t>
      </w:r>
      <w:r>
        <w:rPr>
          <w:rFonts w:ascii="Arial" w:hAnsi="Arial" w:cs="Arial"/>
          <w:bCs/>
          <w:sz w:val="18"/>
          <w:szCs w:val="18"/>
        </w:rPr>
        <w:t xml:space="preserve">veřejných financí účinného </w:t>
      </w:r>
      <w:r w:rsidR="00203E3E">
        <w:rPr>
          <w:rFonts w:ascii="Arial" w:hAnsi="Arial" w:cs="Arial"/>
          <w:bCs/>
          <w:sz w:val="18"/>
          <w:szCs w:val="18"/>
        </w:rPr>
        <w:t>od</w:t>
      </w:r>
      <w:r>
        <w:rPr>
          <w:rFonts w:ascii="Arial" w:hAnsi="Arial" w:cs="Arial"/>
          <w:bCs/>
          <w:sz w:val="18"/>
          <w:szCs w:val="18"/>
        </w:rPr>
        <w:t> </w:t>
      </w:r>
      <w:proofErr w:type="gramStart"/>
      <w:r w:rsidR="00203E3E">
        <w:rPr>
          <w:rFonts w:ascii="Arial" w:hAnsi="Arial" w:cs="Arial"/>
          <w:bCs/>
          <w:sz w:val="18"/>
          <w:szCs w:val="18"/>
        </w:rPr>
        <w:t>0</w:t>
      </w:r>
      <w:r>
        <w:rPr>
          <w:rFonts w:ascii="Arial" w:hAnsi="Arial" w:cs="Arial"/>
          <w:bCs/>
          <w:sz w:val="18"/>
          <w:szCs w:val="18"/>
        </w:rPr>
        <w:t>1.</w:t>
      </w:r>
      <w:r w:rsidR="00203E3E">
        <w:rPr>
          <w:rFonts w:ascii="Arial" w:hAnsi="Arial" w:cs="Arial"/>
          <w:bCs/>
          <w:sz w:val="18"/>
          <w:szCs w:val="18"/>
        </w:rPr>
        <w:t>0</w:t>
      </w:r>
      <w:r>
        <w:rPr>
          <w:rFonts w:ascii="Arial" w:hAnsi="Arial" w:cs="Arial"/>
          <w:bCs/>
          <w:sz w:val="18"/>
          <w:szCs w:val="18"/>
        </w:rPr>
        <w:t>1.202</w:t>
      </w:r>
      <w:r w:rsidR="00203E3E">
        <w:rPr>
          <w:rFonts w:ascii="Arial" w:hAnsi="Arial" w:cs="Arial"/>
          <w:bCs/>
          <w:sz w:val="18"/>
          <w:szCs w:val="18"/>
        </w:rPr>
        <w:t>7</w:t>
      </w:r>
      <w:proofErr w:type="gramEnd"/>
      <w:r>
        <w:rPr>
          <w:rFonts w:ascii="Arial" w:hAnsi="Arial" w:cs="Arial"/>
          <w:bCs/>
          <w:sz w:val="18"/>
          <w:szCs w:val="18"/>
        </w:rPr>
        <w:t>. Předpis bude předložen</w:t>
      </w:r>
      <w:r w:rsidR="00203E3E">
        <w:rPr>
          <w:rFonts w:ascii="Arial" w:hAnsi="Arial" w:cs="Arial"/>
          <w:bCs/>
          <w:sz w:val="18"/>
          <w:szCs w:val="18"/>
        </w:rPr>
        <w:t xml:space="preserve"> ke schválení</w:t>
      </w:r>
      <w:r>
        <w:rPr>
          <w:rFonts w:ascii="Arial" w:hAnsi="Arial" w:cs="Arial"/>
          <w:bCs/>
          <w:sz w:val="18"/>
          <w:szCs w:val="18"/>
        </w:rPr>
        <w:t xml:space="preserve"> na </w:t>
      </w:r>
      <w:r w:rsidR="00203E3E">
        <w:rPr>
          <w:rFonts w:ascii="Arial" w:hAnsi="Arial" w:cs="Arial"/>
          <w:bCs/>
          <w:sz w:val="18"/>
          <w:szCs w:val="18"/>
        </w:rPr>
        <w:t xml:space="preserve">nejbližším jednání </w:t>
      </w:r>
      <w:r>
        <w:rPr>
          <w:rFonts w:ascii="Arial" w:hAnsi="Arial" w:cs="Arial"/>
          <w:bCs/>
          <w:sz w:val="18"/>
          <w:szCs w:val="18"/>
        </w:rPr>
        <w:t xml:space="preserve">ZM </w:t>
      </w:r>
      <w:r w:rsidR="00203E3E">
        <w:rPr>
          <w:rFonts w:ascii="Arial" w:hAnsi="Arial" w:cs="Arial"/>
          <w:bCs/>
          <w:sz w:val="18"/>
          <w:szCs w:val="18"/>
        </w:rPr>
        <w:t xml:space="preserve">dne </w:t>
      </w:r>
      <w:proofErr w:type="gramStart"/>
      <w:r w:rsidR="00203E3E">
        <w:rPr>
          <w:rFonts w:ascii="Arial" w:hAnsi="Arial" w:cs="Arial"/>
          <w:bCs/>
          <w:sz w:val="18"/>
          <w:szCs w:val="18"/>
        </w:rPr>
        <w:t>07.09.2026</w:t>
      </w:r>
      <w:proofErr w:type="gramEnd"/>
      <w:r w:rsidR="00203E3E">
        <w:rPr>
          <w:rFonts w:ascii="Arial" w:hAnsi="Arial" w:cs="Arial"/>
          <w:bCs/>
          <w:sz w:val="18"/>
          <w:szCs w:val="18"/>
        </w:rPr>
        <w:t>.</w:t>
      </w:r>
    </w:p>
    <w:p w14:paraId="41D80622" w14:textId="77777777" w:rsidR="00037013" w:rsidRDefault="00037013" w:rsidP="00BC6FC2">
      <w:pPr>
        <w:spacing w:after="0"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41D80623" w14:textId="77777777" w:rsidR="00302239" w:rsidRDefault="00302239" w:rsidP="00BC6FC2">
      <w:pPr>
        <w:spacing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203E3E">
        <w:rPr>
          <w:rFonts w:ascii="Arial" w:hAnsi="Arial" w:cs="Arial"/>
          <w:b/>
          <w:bCs/>
          <w:sz w:val="18"/>
          <w:szCs w:val="18"/>
        </w:rPr>
        <w:t xml:space="preserve">Usnesení: </w:t>
      </w:r>
      <w:r>
        <w:rPr>
          <w:rFonts w:ascii="Arial" w:hAnsi="Arial" w:cs="Arial"/>
          <w:bCs/>
          <w:sz w:val="18"/>
          <w:szCs w:val="18"/>
        </w:rPr>
        <w:t xml:space="preserve">FV </w:t>
      </w:r>
      <w:r w:rsidR="00037013">
        <w:rPr>
          <w:rFonts w:ascii="Arial" w:hAnsi="Arial" w:cs="Arial"/>
          <w:bCs/>
          <w:sz w:val="18"/>
          <w:szCs w:val="18"/>
        </w:rPr>
        <w:t>doporučuje Zastupitelstvu města Nový Jičín schválit materiál v předloženém znění.</w:t>
      </w:r>
    </w:p>
    <w:p w14:paraId="41D80624" w14:textId="77777777" w:rsidR="00302239" w:rsidRDefault="00302239" w:rsidP="00BC6FC2">
      <w:pPr>
        <w:spacing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203E3E">
        <w:rPr>
          <w:rFonts w:ascii="Arial" w:hAnsi="Arial" w:cs="Arial"/>
          <w:b/>
          <w:bCs/>
          <w:sz w:val="18"/>
          <w:szCs w:val="18"/>
        </w:rPr>
        <w:t>Hlasování:</w:t>
      </w:r>
      <w:r>
        <w:rPr>
          <w:rFonts w:ascii="Arial" w:hAnsi="Arial" w:cs="Arial"/>
          <w:bCs/>
          <w:sz w:val="18"/>
          <w:szCs w:val="18"/>
        </w:rPr>
        <w:t xml:space="preserve"> Pro:  </w:t>
      </w:r>
      <w:r w:rsidR="00F07CCC">
        <w:rPr>
          <w:rFonts w:ascii="Arial" w:hAnsi="Arial" w:cs="Arial"/>
          <w:bCs/>
          <w:sz w:val="18"/>
          <w:szCs w:val="18"/>
        </w:rPr>
        <w:t>7 Proti</w:t>
      </w:r>
      <w:r>
        <w:rPr>
          <w:rFonts w:ascii="Arial" w:hAnsi="Arial" w:cs="Arial"/>
          <w:bCs/>
          <w:sz w:val="18"/>
          <w:szCs w:val="18"/>
        </w:rPr>
        <w:t xml:space="preserve">: </w:t>
      </w:r>
      <w:r w:rsidR="00F07CCC">
        <w:rPr>
          <w:rFonts w:ascii="Arial" w:hAnsi="Arial" w:cs="Arial"/>
          <w:bCs/>
          <w:sz w:val="18"/>
          <w:szCs w:val="18"/>
        </w:rPr>
        <w:t>0 Zdržel</w:t>
      </w:r>
      <w:r>
        <w:rPr>
          <w:rFonts w:ascii="Arial" w:hAnsi="Arial" w:cs="Arial"/>
          <w:bCs/>
          <w:sz w:val="18"/>
          <w:szCs w:val="18"/>
        </w:rPr>
        <w:t xml:space="preserve"> se: </w:t>
      </w:r>
      <w:r w:rsidR="00037013">
        <w:rPr>
          <w:rFonts w:ascii="Arial" w:hAnsi="Arial" w:cs="Arial"/>
          <w:bCs/>
          <w:sz w:val="18"/>
          <w:szCs w:val="18"/>
        </w:rPr>
        <w:t>0</w:t>
      </w:r>
    </w:p>
    <w:p w14:paraId="41D80625" w14:textId="77777777" w:rsidR="00302239" w:rsidRPr="00203E3E" w:rsidRDefault="00302239" w:rsidP="00BC6FC2">
      <w:pPr>
        <w:spacing w:after="0"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03E3E">
        <w:rPr>
          <w:rFonts w:ascii="Arial" w:hAnsi="Arial" w:cs="Arial"/>
          <w:b/>
          <w:bCs/>
          <w:sz w:val="18"/>
          <w:szCs w:val="18"/>
        </w:rPr>
        <w:t>Usnesení bylo přijato.</w:t>
      </w:r>
    </w:p>
    <w:p w14:paraId="41D80626" w14:textId="77777777" w:rsidR="00037013" w:rsidRDefault="00037013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41D80627" w14:textId="77777777" w:rsidR="00302239" w:rsidRPr="00203E3E" w:rsidRDefault="00302239" w:rsidP="00BC6FC2">
      <w:pPr>
        <w:spacing w:line="360" w:lineRule="auto"/>
        <w:jc w:val="both"/>
        <w:rPr>
          <w:rFonts w:ascii="Arial" w:hAnsi="Arial" w:cs="Arial"/>
          <w:b/>
          <w:bCs/>
          <w:i/>
          <w:sz w:val="18"/>
          <w:szCs w:val="18"/>
        </w:rPr>
      </w:pPr>
      <w:r w:rsidRPr="00203E3E">
        <w:rPr>
          <w:rFonts w:ascii="Arial" w:hAnsi="Arial" w:cs="Arial"/>
          <w:b/>
          <w:bCs/>
          <w:i/>
          <w:sz w:val="18"/>
          <w:szCs w:val="18"/>
        </w:rPr>
        <w:t>4. Různé</w:t>
      </w:r>
    </w:p>
    <w:p w14:paraId="41D80628" w14:textId="59DD8C3F" w:rsidR="00302239" w:rsidRDefault="00203E3E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Pan </w:t>
      </w:r>
      <w:proofErr w:type="spellStart"/>
      <w:r w:rsidR="00037013">
        <w:rPr>
          <w:rFonts w:ascii="Arial" w:hAnsi="Arial" w:cs="Arial"/>
          <w:bCs/>
          <w:sz w:val="18"/>
          <w:szCs w:val="18"/>
        </w:rPr>
        <w:t>Rešl</w:t>
      </w:r>
      <w:proofErr w:type="spellEnd"/>
      <w:r w:rsidR="00037013">
        <w:rPr>
          <w:rFonts w:ascii="Arial" w:hAnsi="Arial" w:cs="Arial"/>
          <w:bCs/>
          <w:sz w:val="18"/>
          <w:szCs w:val="18"/>
        </w:rPr>
        <w:t xml:space="preserve"> žádal opětovn</w:t>
      </w:r>
      <w:r w:rsidR="006C6B45">
        <w:rPr>
          <w:rFonts w:ascii="Arial" w:hAnsi="Arial" w:cs="Arial"/>
          <w:bCs/>
          <w:sz w:val="18"/>
          <w:szCs w:val="18"/>
        </w:rPr>
        <w:t xml:space="preserve">é </w:t>
      </w:r>
      <w:r w:rsidR="00037013">
        <w:rPr>
          <w:rFonts w:ascii="Arial" w:hAnsi="Arial" w:cs="Arial"/>
          <w:bCs/>
          <w:sz w:val="18"/>
          <w:szCs w:val="18"/>
        </w:rPr>
        <w:t>odpovědi</w:t>
      </w:r>
      <w:r w:rsidR="009572B1">
        <w:rPr>
          <w:rFonts w:ascii="Arial" w:hAnsi="Arial" w:cs="Arial"/>
          <w:bCs/>
          <w:sz w:val="18"/>
          <w:szCs w:val="18"/>
        </w:rPr>
        <w:t xml:space="preserve"> (písemně)</w:t>
      </w:r>
      <w:r w:rsidR="00037013">
        <w:rPr>
          <w:rFonts w:ascii="Arial" w:hAnsi="Arial" w:cs="Arial"/>
          <w:bCs/>
          <w:sz w:val="18"/>
          <w:szCs w:val="18"/>
        </w:rPr>
        <w:t xml:space="preserve"> na dotazy</w:t>
      </w:r>
      <w:r w:rsidR="00FD0DFE">
        <w:rPr>
          <w:rFonts w:ascii="Arial" w:hAnsi="Arial" w:cs="Arial"/>
          <w:bCs/>
          <w:sz w:val="18"/>
          <w:szCs w:val="18"/>
        </w:rPr>
        <w:t xml:space="preserve"> 1</w:t>
      </w:r>
      <w:r w:rsidR="00260AF7">
        <w:rPr>
          <w:rFonts w:ascii="Arial" w:hAnsi="Arial" w:cs="Arial"/>
          <w:bCs/>
          <w:sz w:val="18"/>
          <w:szCs w:val="18"/>
        </w:rPr>
        <w:t>9</w:t>
      </w:r>
      <w:r w:rsidR="00FD0DFE">
        <w:rPr>
          <w:rFonts w:ascii="Arial" w:hAnsi="Arial" w:cs="Arial"/>
          <w:bCs/>
          <w:sz w:val="18"/>
          <w:szCs w:val="18"/>
        </w:rPr>
        <w:t>.-</w:t>
      </w:r>
      <w:proofErr w:type="gramStart"/>
      <w:r w:rsidR="00FD0DFE">
        <w:rPr>
          <w:rFonts w:ascii="Arial" w:hAnsi="Arial" w:cs="Arial"/>
          <w:bCs/>
          <w:sz w:val="18"/>
          <w:szCs w:val="18"/>
        </w:rPr>
        <w:t>25.8.2026</w:t>
      </w:r>
      <w:proofErr w:type="gramEnd"/>
      <w:r w:rsidR="00037013">
        <w:rPr>
          <w:rFonts w:ascii="Arial" w:hAnsi="Arial" w:cs="Arial"/>
          <w:bCs/>
          <w:sz w:val="18"/>
          <w:szCs w:val="18"/>
        </w:rPr>
        <w:t>, které zaslal p.</w:t>
      </w:r>
      <w:r w:rsidR="00AD1EA0">
        <w:rPr>
          <w:rFonts w:ascii="Arial" w:hAnsi="Arial" w:cs="Arial"/>
          <w:bCs/>
          <w:sz w:val="18"/>
          <w:szCs w:val="18"/>
        </w:rPr>
        <w:t xml:space="preserve"> </w:t>
      </w:r>
      <w:r w:rsidR="00037013">
        <w:rPr>
          <w:rFonts w:ascii="Arial" w:hAnsi="Arial" w:cs="Arial"/>
          <w:bCs/>
          <w:sz w:val="18"/>
          <w:szCs w:val="18"/>
        </w:rPr>
        <w:t>Strakové</w:t>
      </w:r>
      <w:r w:rsidR="00AD1EA0">
        <w:rPr>
          <w:rFonts w:ascii="Arial" w:hAnsi="Arial" w:cs="Arial"/>
          <w:bCs/>
          <w:sz w:val="18"/>
          <w:szCs w:val="18"/>
        </w:rPr>
        <w:t xml:space="preserve"> (během její dovolené)</w:t>
      </w:r>
      <w:r w:rsidR="00037013">
        <w:rPr>
          <w:rFonts w:ascii="Arial" w:hAnsi="Arial" w:cs="Arial"/>
          <w:bCs/>
          <w:sz w:val="18"/>
          <w:szCs w:val="18"/>
        </w:rPr>
        <w:t>, a to:</w:t>
      </w:r>
    </w:p>
    <w:p w14:paraId="41D80629" w14:textId="3D5EF7AF" w:rsidR="00037013" w:rsidRDefault="00037013" w:rsidP="009572B1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9572B1">
        <w:rPr>
          <w:rFonts w:ascii="Arial" w:hAnsi="Arial" w:cs="Arial"/>
          <w:bCs/>
          <w:sz w:val="18"/>
          <w:szCs w:val="18"/>
        </w:rPr>
        <w:t>100</w:t>
      </w:r>
      <w:r w:rsidR="00AD1EA0">
        <w:rPr>
          <w:rFonts w:ascii="Arial" w:hAnsi="Arial" w:cs="Arial"/>
          <w:bCs/>
          <w:sz w:val="18"/>
          <w:szCs w:val="18"/>
        </w:rPr>
        <w:t xml:space="preserve"> </w:t>
      </w:r>
      <w:r w:rsidRPr="009572B1">
        <w:rPr>
          <w:rFonts w:ascii="Arial" w:hAnsi="Arial" w:cs="Arial"/>
          <w:bCs/>
          <w:sz w:val="18"/>
          <w:szCs w:val="18"/>
        </w:rPr>
        <w:t>mil</w:t>
      </w:r>
      <w:r w:rsidR="00AD1EA0">
        <w:rPr>
          <w:rFonts w:ascii="Arial" w:hAnsi="Arial" w:cs="Arial"/>
          <w:bCs/>
          <w:sz w:val="18"/>
          <w:szCs w:val="18"/>
        </w:rPr>
        <w:t>.</w:t>
      </w:r>
      <w:r w:rsidR="00260AF7">
        <w:rPr>
          <w:rFonts w:ascii="Arial" w:hAnsi="Arial" w:cs="Arial"/>
          <w:bCs/>
          <w:sz w:val="18"/>
          <w:szCs w:val="18"/>
        </w:rPr>
        <w:t xml:space="preserve"> </w:t>
      </w:r>
      <w:r w:rsidRPr="009572B1">
        <w:rPr>
          <w:rFonts w:ascii="Arial" w:hAnsi="Arial" w:cs="Arial"/>
          <w:bCs/>
          <w:sz w:val="18"/>
          <w:szCs w:val="18"/>
        </w:rPr>
        <w:t>Kč</w:t>
      </w:r>
      <w:r w:rsidR="00AD1EA0">
        <w:rPr>
          <w:rFonts w:ascii="Arial" w:hAnsi="Arial" w:cs="Arial"/>
          <w:bCs/>
          <w:sz w:val="18"/>
          <w:szCs w:val="18"/>
        </w:rPr>
        <w:t xml:space="preserve"> </w:t>
      </w:r>
      <w:r w:rsidRPr="009572B1">
        <w:rPr>
          <w:rFonts w:ascii="Arial" w:hAnsi="Arial" w:cs="Arial"/>
          <w:bCs/>
          <w:sz w:val="18"/>
          <w:szCs w:val="18"/>
        </w:rPr>
        <w:t>- prostředky uložené u SberBank, kolik zbývá dluhu, v jakých termínech byly pe</w:t>
      </w:r>
      <w:r w:rsidR="009572B1">
        <w:rPr>
          <w:rFonts w:ascii="Arial" w:hAnsi="Arial" w:cs="Arial"/>
          <w:bCs/>
          <w:sz w:val="18"/>
          <w:szCs w:val="18"/>
        </w:rPr>
        <w:t>n</w:t>
      </w:r>
      <w:r w:rsidRPr="009572B1">
        <w:rPr>
          <w:rFonts w:ascii="Arial" w:hAnsi="Arial" w:cs="Arial"/>
          <w:bCs/>
          <w:sz w:val="18"/>
          <w:szCs w:val="18"/>
        </w:rPr>
        <w:t xml:space="preserve">íze </w:t>
      </w:r>
      <w:r w:rsidR="00F07CCC" w:rsidRPr="009572B1">
        <w:rPr>
          <w:rFonts w:ascii="Arial" w:hAnsi="Arial" w:cs="Arial"/>
          <w:bCs/>
          <w:sz w:val="18"/>
          <w:szCs w:val="18"/>
        </w:rPr>
        <w:t>přijímány</w:t>
      </w:r>
      <w:r w:rsidRPr="009572B1">
        <w:rPr>
          <w:rFonts w:ascii="Arial" w:hAnsi="Arial" w:cs="Arial"/>
          <w:bCs/>
          <w:sz w:val="18"/>
          <w:szCs w:val="18"/>
        </w:rPr>
        <w:t xml:space="preserve"> na účet města</w:t>
      </w:r>
      <w:r w:rsidR="009572B1">
        <w:rPr>
          <w:rFonts w:ascii="Arial" w:hAnsi="Arial" w:cs="Arial"/>
          <w:bCs/>
          <w:sz w:val="18"/>
          <w:szCs w:val="18"/>
        </w:rPr>
        <w:t>,</w:t>
      </w:r>
    </w:p>
    <w:p w14:paraId="41D8062A" w14:textId="456E8E89" w:rsidR="009572B1" w:rsidRDefault="009572B1" w:rsidP="009572B1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Úvěry a půjčky – úvěr 100</w:t>
      </w:r>
      <w:r w:rsidR="00AD1EA0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mil</w:t>
      </w:r>
      <w:r w:rsidR="00AD1EA0">
        <w:rPr>
          <w:rFonts w:ascii="Arial" w:hAnsi="Arial" w:cs="Arial"/>
          <w:bCs/>
          <w:sz w:val="18"/>
          <w:szCs w:val="18"/>
        </w:rPr>
        <w:t>.</w:t>
      </w:r>
      <w:r w:rsidR="00260AF7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Kč, na co a stav,</w:t>
      </w:r>
    </w:p>
    <w:p w14:paraId="41D8062B" w14:textId="77777777" w:rsidR="009572B1" w:rsidRPr="009572B1" w:rsidRDefault="009572B1" w:rsidP="009572B1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Přístavba Hotelu Praha – soupis proinvestovaných financí do přístavby hotelu Praha v tomto volebním období – jednotlivé faktury a jejich </w:t>
      </w:r>
      <w:r w:rsidR="00FD0DFE">
        <w:rPr>
          <w:rFonts w:ascii="Arial" w:hAnsi="Arial" w:cs="Arial"/>
          <w:bCs/>
          <w:sz w:val="18"/>
          <w:szCs w:val="18"/>
        </w:rPr>
        <w:t>proplacení</w:t>
      </w:r>
      <w:r>
        <w:rPr>
          <w:rFonts w:ascii="Arial" w:hAnsi="Arial" w:cs="Arial"/>
          <w:bCs/>
          <w:sz w:val="18"/>
          <w:szCs w:val="18"/>
        </w:rPr>
        <w:t>.</w:t>
      </w:r>
    </w:p>
    <w:p w14:paraId="41D8062C" w14:textId="439B7052" w:rsidR="009572B1" w:rsidRDefault="00AD1EA0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Pan </w:t>
      </w:r>
      <w:proofErr w:type="spellStart"/>
      <w:r>
        <w:rPr>
          <w:rFonts w:ascii="Arial" w:hAnsi="Arial" w:cs="Arial"/>
          <w:bCs/>
          <w:sz w:val="18"/>
          <w:szCs w:val="18"/>
        </w:rPr>
        <w:t>Š</w:t>
      </w:r>
      <w:r w:rsidR="009572B1">
        <w:rPr>
          <w:rFonts w:ascii="Arial" w:hAnsi="Arial" w:cs="Arial"/>
          <w:bCs/>
          <w:sz w:val="18"/>
          <w:szCs w:val="18"/>
        </w:rPr>
        <w:t>turala</w:t>
      </w:r>
      <w:proofErr w:type="spellEnd"/>
      <w:r w:rsidR="009572B1">
        <w:rPr>
          <w:rFonts w:ascii="Arial" w:hAnsi="Arial" w:cs="Arial"/>
          <w:bCs/>
          <w:sz w:val="18"/>
          <w:szCs w:val="18"/>
        </w:rPr>
        <w:t xml:space="preserve"> se připojil s požadavkem, že když vznese dotaz jeden z členů FV, odpověď by měla být rozesílána na vědomí všem členům.</w:t>
      </w:r>
    </w:p>
    <w:p w14:paraId="235A4200" w14:textId="6F601CAB" w:rsidR="00260AF7" w:rsidRPr="00260AF7" w:rsidRDefault="00260AF7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  <w:u w:val="single"/>
        </w:rPr>
      </w:pPr>
      <w:r w:rsidRPr="00260AF7">
        <w:rPr>
          <w:rFonts w:ascii="Arial" w:hAnsi="Arial" w:cs="Arial"/>
          <w:bCs/>
          <w:sz w:val="18"/>
          <w:szCs w:val="18"/>
          <w:u w:val="single"/>
        </w:rPr>
        <w:t xml:space="preserve">Dotazy a odpovědi: </w:t>
      </w:r>
    </w:p>
    <w:p w14:paraId="5B1DCC39" w14:textId="394A3279" w:rsidR="00260AF7" w:rsidRDefault="00260AF7" w:rsidP="00BC6FC2">
      <w:pPr>
        <w:spacing w:line="36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bCs/>
          <w:sz w:val="18"/>
          <w:szCs w:val="18"/>
        </w:rPr>
        <w:t>Dotaz z </w:t>
      </w:r>
      <w:proofErr w:type="gramStart"/>
      <w:r>
        <w:rPr>
          <w:rFonts w:ascii="Arial" w:hAnsi="Arial" w:cs="Arial"/>
          <w:bCs/>
          <w:sz w:val="18"/>
          <w:szCs w:val="18"/>
        </w:rPr>
        <w:t>19.</w:t>
      </w:r>
      <w:r w:rsidR="006370D7">
        <w:rPr>
          <w:rFonts w:ascii="Arial" w:hAnsi="Arial" w:cs="Arial"/>
          <w:bCs/>
          <w:sz w:val="18"/>
          <w:szCs w:val="18"/>
        </w:rPr>
        <w:t>08.2026</w:t>
      </w:r>
      <w:proofErr w:type="gramEnd"/>
      <w:r>
        <w:rPr>
          <w:rFonts w:ascii="Arial" w:hAnsi="Arial" w:cs="Arial"/>
          <w:bCs/>
          <w:sz w:val="18"/>
          <w:szCs w:val="18"/>
        </w:rPr>
        <w:t xml:space="preserve">: </w:t>
      </w:r>
      <w:proofErr w:type="spellStart"/>
      <w:r w:rsidRPr="00260AF7">
        <w:rPr>
          <w:rFonts w:ascii="Arial" w:hAnsi="Arial" w:cs="Arial"/>
          <w:color w:val="000000"/>
          <w:sz w:val="18"/>
          <w:szCs w:val="18"/>
          <w:shd w:val="clear" w:color="auto" w:fill="FFFFFF"/>
        </w:rPr>
        <w:t>Sberbank</w:t>
      </w:r>
      <w:proofErr w:type="spellEnd"/>
      <w:r w:rsidRPr="00260AF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-</w:t>
      </w:r>
      <w:r w:rsidRPr="00260AF7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informace o úvěru (hypotéce), kterou si muselo město prostřednictvím (RM? ZM?) vzít z důvodu chybějící hotovosti. Zde mne zajímají detaily jako úroková sazba (před a po 3leté? </w:t>
      </w:r>
      <w:proofErr w:type="gramStart"/>
      <w:r w:rsidRPr="00260AF7">
        <w:rPr>
          <w:rFonts w:ascii="Arial" w:hAnsi="Arial" w:cs="Arial"/>
          <w:color w:val="000000"/>
          <w:sz w:val="18"/>
          <w:szCs w:val="18"/>
          <w:shd w:val="clear" w:color="auto" w:fill="FFFFFF"/>
        </w:rPr>
        <w:t>fixaci</w:t>
      </w:r>
      <w:proofErr w:type="gramEnd"/>
      <w:r w:rsidRPr="00260AF7">
        <w:rPr>
          <w:rFonts w:ascii="Arial" w:hAnsi="Arial" w:cs="Arial"/>
          <w:color w:val="000000"/>
          <w:sz w:val="18"/>
          <w:szCs w:val="18"/>
          <w:shd w:val="clear" w:color="auto" w:fill="FFFFFF"/>
        </w:rPr>
        <w:t>), částky zaplacené na úrocích do konce fixace i výše a počet stávajících splátek do konce plnění (pokud již bylo něco předčasně splaceno tak kolik a kdy).</w:t>
      </w:r>
    </w:p>
    <w:p w14:paraId="1604269B" w14:textId="77777777" w:rsidR="00EF7E0A" w:rsidRDefault="00260AF7" w:rsidP="00BC6FC2">
      <w:pPr>
        <w:spacing w:line="36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Odpověď z </w:t>
      </w:r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19.08.2026</w:t>
      </w:r>
      <w:proofErr w:type="gram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: </w:t>
      </w:r>
    </w:p>
    <w:p w14:paraId="20DDAD2E" w14:textId="71DD5267" w:rsidR="00260AF7" w:rsidRDefault="00260AF7" w:rsidP="00EF7E0A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EF7E0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Pohledávka města ve výši 100 mil. Kč vznikla skutečně za </w:t>
      </w:r>
      <w:proofErr w:type="spellStart"/>
      <w:r w:rsidRPr="00EF7E0A">
        <w:rPr>
          <w:rFonts w:ascii="Arial" w:hAnsi="Arial" w:cs="Arial"/>
          <w:color w:val="000000"/>
          <w:sz w:val="18"/>
          <w:szCs w:val="18"/>
          <w:shd w:val="clear" w:color="auto" w:fill="FFFFFF"/>
        </w:rPr>
        <w:t>Sberbank</w:t>
      </w:r>
      <w:proofErr w:type="spellEnd"/>
      <w:r w:rsidRPr="00EF7E0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po uzavření této banky v r. 2022, kde město uložilo 2 vklady po 50 mil. Kč - v té době to bylo nejvýhodnější úročení na trhu (na spoř</w:t>
      </w:r>
      <w:r w:rsidRPr="00EF7E0A">
        <w:rPr>
          <w:rFonts w:ascii="Arial" w:hAnsi="Arial" w:cs="Arial"/>
          <w:color w:val="000000"/>
          <w:sz w:val="18"/>
          <w:szCs w:val="18"/>
          <w:shd w:val="clear" w:color="auto" w:fill="FFFFFF"/>
        </w:rPr>
        <w:t>i</w:t>
      </w:r>
      <w:r w:rsidRPr="00EF7E0A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cím účtu zmíněné banky) - byly to </w:t>
      </w:r>
      <w:r w:rsidR="00FF3BE7">
        <w:rPr>
          <w:rFonts w:ascii="Arial" w:hAnsi="Arial" w:cs="Arial"/>
          <w:color w:val="000000"/>
          <w:sz w:val="18"/>
          <w:szCs w:val="18"/>
          <w:shd w:val="clear" w:color="auto" w:fill="FFFFFF"/>
        </w:rPr>
        <w:t>volné finance města</w:t>
      </w:r>
      <w:r w:rsidRPr="00EF7E0A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</w:p>
    <w:p w14:paraId="59B9BC6B" w14:textId="38EA5815" w:rsidR="00EF7E0A" w:rsidRPr="00EF7E0A" w:rsidRDefault="00EF7E0A" w:rsidP="00EF7E0A">
      <w:pPr>
        <w:pStyle w:val="Odstavecseseznamem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proofErr w:type="gramStart"/>
      <w:r w:rsidRPr="00EF7E0A">
        <w:rPr>
          <w:rFonts w:ascii="Arial" w:eastAsia="Times New Roman" w:hAnsi="Arial" w:cs="Arial"/>
          <w:color w:val="000000"/>
          <w:sz w:val="18"/>
          <w:szCs w:val="18"/>
          <w:lang w:eastAsia="cs-CZ"/>
        </w:rPr>
        <w:lastRenderedPageBreak/>
        <w:t>13.06.2022</w:t>
      </w:r>
      <w:proofErr w:type="gramEnd"/>
      <w:r w:rsidRPr="00EF7E0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 Za</w:t>
      </w:r>
      <w:r w:rsidR="00B5057B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stupitelstvo města schvalovalo možnost</w:t>
      </w:r>
      <w:r w:rsidRPr="00EF7E0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 otevření kontokorentního úvěru na 1 rok ve výši 50 mil. Kč u KB (mateřské banky města) právě z důvodu možného vzniku časového nesouladu mezi přijatými rozpočtovými příjmy (zdroji) a schválenými rozpočtovými výdaji na bankovních účtech města. </w:t>
      </w:r>
    </w:p>
    <w:p w14:paraId="1850C592" w14:textId="466D14E9" w:rsidR="00EF7E0A" w:rsidRPr="00EF7E0A" w:rsidRDefault="00EF7E0A" w:rsidP="00EF7E0A">
      <w:pPr>
        <w:pStyle w:val="Odstavecseseznamem"/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EF7E0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Po roce (</w:t>
      </w:r>
      <w:proofErr w:type="gramStart"/>
      <w:r w:rsidRPr="00EF7E0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12.06.2023</w:t>
      </w:r>
      <w:proofErr w:type="gramEnd"/>
      <w:r w:rsidRPr="00EF7E0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) Zastupitelstvo města schvalovalo prodloužení smlouvy o kontokorentního úvěru za stejných podmínek jako předchozí rok. Od roku 2024 už tyto smlouvy na kontokorentní úvěr město nemělo potřebu uzavřít, stejně tak jako i předchozí roky město otevření kontokorentního úvěru ani jeden rok nevyužilo. </w:t>
      </w:r>
    </w:p>
    <w:p w14:paraId="6DB83BC4" w14:textId="5788A924" w:rsidR="00EF7E0A" w:rsidRPr="00EF7E0A" w:rsidRDefault="00EF7E0A" w:rsidP="00EF7E0A">
      <w:pPr>
        <w:pStyle w:val="Odstavecseseznamem"/>
        <w:numPr>
          <w:ilvl w:val="0"/>
          <w:numId w:val="10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cs-CZ"/>
        </w:rPr>
      </w:pPr>
      <w:r w:rsidRPr="00EF7E0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Závazek města ve výši 100 mil. Kč schvalovalo Zastupitelstvo města </w:t>
      </w:r>
      <w:proofErr w:type="gramStart"/>
      <w:r w:rsidRPr="00EF7E0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>18.12.2020</w:t>
      </w:r>
      <w:proofErr w:type="gramEnd"/>
      <w:r w:rsidRPr="00EF7E0A">
        <w:rPr>
          <w:rFonts w:ascii="Arial" w:eastAsia="Times New Roman" w:hAnsi="Arial" w:cs="Arial"/>
          <w:color w:val="000000"/>
          <w:sz w:val="18"/>
          <w:szCs w:val="18"/>
          <w:lang w:eastAsia="cs-CZ"/>
        </w:rPr>
        <w:t xml:space="preserve"> z titulu získání investičního úvěru u ČS s čerpáním v letech 2021 a 2022 na "Rekonstrukci a revitalizaci 3 bytových domů města (K Archivu 1993/2, Zborovská 400/11 a Jičínská 212)", který nebyl ani v plné schválené výši čerpán.</w:t>
      </w:r>
    </w:p>
    <w:p w14:paraId="6C90D335" w14:textId="77777777" w:rsidR="00EF7E0A" w:rsidRPr="00EF7E0A" w:rsidRDefault="00EF7E0A" w:rsidP="00EF7E0A">
      <w:pPr>
        <w:pStyle w:val="Odstavecseseznamem"/>
        <w:spacing w:line="36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0B9E705F" w14:textId="5A1F9F4F" w:rsidR="00260AF7" w:rsidRDefault="006370D7" w:rsidP="00BC6FC2">
      <w:pPr>
        <w:spacing w:line="36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Dotaz z </w:t>
      </w:r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24.08.2026</w:t>
      </w:r>
      <w:proofErr w:type="gramEnd"/>
      <w:r w:rsidR="00B5057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k bodu 1.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: </w:t>
      </w:r>
      <w:r w:rsidRPr="006370D7">
        <w:rPr>
          <w:rFonts w:ascii="Arial" w:hAnsi="Arial" w:cs="Arial"/>
          <w:color w:val="000000"/>
          <w:sz w:val="18"/>
          <w:szCs w:val="18"/>
          <w:shd w:val="clear" w:color="auto" w:fill="FFFFFF"/>
        </w:rPr>
        <w:t>Chci vědět (nejlépe v písemné formě) kdy a v jakých částkách byla pohledávka vyrovnávána, jaké náklady či výnosy (včetně termínu) přinesla a zdali už je finálně doplacena. Pokud ne, kolik prostředků zbývá k uhrazení a v jakém termínu.</w:t>
      </w:r>
    </w:p>
    <w:p w14:paraId="541633B0" w14:textId="5085AD8A" w:rsidR="006370D7" w:rsidRDefault="006370D7" w:rsidP="00BC6FC2">
      <w:pPr>
        <w:spacing w:line="36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Odpověď: </w:t>
      </w:r>
      <w:r w:rsidR="00B2711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Celková pohledávka města za </w:t>
      </w:r>
      <w:proofErr w:type="spellStart"/>
      <w:r w:rsidR="00B27110">
        <w:rPr>
          <w:rFonts w:ascii="Arial" w:hAnsi="Arial" w:cs="Arial"/>
          <w:color w:val="000000"/>
          <w:sz w:val="18"/>
          <w:szCs w:val="18"/>
          <w:shd w:val="clear" w:color="auto" w:fill="FFFFFF"/>
        </w:rPr>
        <w:t>Sberbank</w:t>
      </w:r>
      <w:proofErr w:type="spellEnd"/>
      <w:r w:rsidR="00B27110">
        <w:rPr>
          <w:rFonts w:ascii="Arial" w:hAnsi="Arial" w:cs="Arial"/>
          <w:color w:val="000000"/>
          <w:sz w:val="18"/>
          <w:szCs w:val="18"/>
          <w:shd w:val="clear" w:color="auto" w:fill="FFFFFF"/>
        </w:rPr>
        <w:t>, a.s., přihlášená v insolvenci činila 102.867.632,05 Kč, z toho 100 mil. Kč byly vložené volné finance města a 2.867.632,05 Kč činily kreditní úroky a úroky z prodlení do vyhlášení úpadku.</w:t>
      </w:r>
      <w:r w:rsidR="00EE251E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Úhrady byly provedeny</w:t>
      </w:r>
      <w:r w:rsidR="00B2711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: 97.724.250,45 Kč bylo připsáno na účet města dne </w:t>
      </w:r>
      <w:proofErr w:type="gramStart"/>
      <w:r w:rsidR="00B27110">
        <w:rPr>
          <w:rFonts w:ascii="Arial" w:hAnsi="Arial" w:cs="Arial"/>
          <w:color w:val="000000"/>
          <w:sz w:val="18"/>
          <w:szCs w:val="18"/>
          <w:shd w:val="clear" w:color="auto" w:fill="FFFFFF"/>
        </w:rPr>
        <w:t>03.04.2024</w:t>
      </w:r>
      <w:proofErr w:type="gramEnd"/>
      <w:r w:rsidR="00EE251E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a</w:t>
      </w:r>
      <w:r w:rsidR="00B27110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EE251E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4.114.506,35 Kč bylo připsáno na účet města dne 28.01.2026, zbývá k úhradě 1.028.875,25 Kč. </w:t>
      </w:r>
    </w:p>
    <w:p w14:paraId="5849A54E" w14:textId="0A2F763D" w:rsidR="00260AF7" w:rsidRDefault="00B5057B" w:rsidP="00BC6FC2">
      <w:pPr>
        <w:spacing w:line="36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bCs/>
          <w:sz w:val="18"/>
          <w:szCs w:val="18"/>
        </w:rPr>
        <w:t>Dotaz z </w:t>
      </w:r>
      <w:proofErr w:type="gramStart"/>
      <w:r>
        <w:rPr>
          <w:rFonts w:ascii="Arial" w:hAnsi="Arial" w:cs="Arial"/>
          <w:bCs/>
          <w:sz w:val="18"/>
          <w:szCs w:val="18"/>
        </w:rPr>
        <w:t>24.08.2026</w:t>
      </w:r>
      <w:proofErr w:type="gramEnd"/>
      <w:r>
        <w:rPr>
          <w:rFonts w:ascii="Arial" w:hAnsi="Arial" w:cs="Arial"/>
          <w:bCs/>
          <w:sz w:val="18"/>
          <w:szCs w:val="18"/>
        </w:rPr>
        <w:t xml:space="preserve"> k bodu 3.: </w:t>
      </w:r>
      <w:r w:rsidRPr="00B5057B">
        <w:rPr>
          <w:rFonts w:ascii="Arial" w:hAnsi="Arial" w:cs="Arial"/>
          <w:color w:val="000000"/>
          <w:sz w:val="18"/>
          <w:szCs w:val="18"/>
          <w:shd w:val="clear" w:color="auto" w:fill="FFFFFF"/>
        </w:rPr>
        <w:t>Zde chci připomenout detaily tohoto úvěru (nejlépe v písemné formě). Jaká částka byla zapůjčena a s jakým úrokem. Také historii splacení do současnosti včetně informací kolik zbývá doplatit s případnou úrokovou sazbou.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14:paraId="59D7C226" w14:textId="5C1339DB" w:rsidR="00B5057B" w:rsidRPr="00B5057B" w:rsidRDefault="00B5057B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Odpověď: Plné znění smlouvy o úvěru mezi městem Nový Jičín a Českou spořitelnou, a.s. je veřejně k dispozici v registru </w:t>
      </w:r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smluv. </w:t>
      </w:r>
      <w:proofErr w:type="gram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Úvěr byl čerpán do výše 92</w:t>
      </w:r>
      <w:r w:rsidR="000230B2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.080.562,25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Kč s fixací na 5 let od uzavření </w:t>
      </w:r>
      <w:r w:rsidR="000230B2">
        <w:rPr>
          <w:rFonts w:ascii="Arial" w:hAnsi="Arial" w:cs="Arial"/>
          <w:color w:val="000000"/>
          <w:sz w:val="18"/>
          <w:szCs w:val="18"/>
          <w:shd w:val="clear" w:color="auto" w:fill="FFFFFF"/>
        </w:rPr>
        <w:t>smlouvy s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úrokovou sazbou 0,98% </w:t>
      </w:r>
      <w:proofErr w:type="spellStart"/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p.a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Měsíční splátky činily a činí i nadále vždy k 1. dni v měsíci 555.556 Kč. Od 1.12.2025 je úroková sazba opět fixní na 5 let s úrokovou sazbou 3,93 % </w:t>
      </w:r>
      <w:proofErr w:type="spellStart"/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p.a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K dnešnímu dni </w:t>
      </w:r>
      <w:r w:rsidR="000230B2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(31.8.2026)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zbývá uhradit</w:t>
      </w:r>
      <w:r w:rsidR="000230B2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67.636.098,25 Kč.</w:t>
      </w:r>
    </w:p>
    <w:p w14:paraId="5538B638" w14:textId="77777777" w:rsidR="00260AF7" w:rsidRDefault="00260AF7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41D8062D" w14:textId="77777777" w:rsidR="00302239" w:rsidRDefault="00302239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Další dotazy, podněty nebo připomínky nebyly.</w:t>
      </w:r>
    </w:p>
    <w:p w14:paraId="41D8062E" w14:textId="77777777" w:rsidR="00302239" w:rsidRDefault="00302239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41D8062F" w14:textId="77777777" w:rsidR="00302239" w:rsidRDefault="00302239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Závěrem předseda FV poděkoval přítomným za účast na jednání FV </w:t>
      </w:r>
      <w:r w:rsidR="00BE4E2C">
        <w:rPr>
          <w:rFonts w:ascii="Arial" w:hAnsi="Arial" w:cs="Arial"/>
          <w:bCs/>
          <w:sz w:val="18"/>
          <w:szCs w:val="18"/>
        </w:rPr>
        <w:t>za celé</w:t>
      </w:r>
      <w:r w:rsidR="009572B1">
        <w:rPr>
          <w:rFonts w:ascii="Arial" w:hAnsi="Arial" w:cs="Arial"/>
          <w:bCs/>
          <w:sz w:val="18"/>
          <w:szCs w:val="18"/>
        </w:rPr>
        <w:t xml:space="preserve"> volební období.</w:t>
      </w:r>
    </w:p>
    <w:p w14:paraId="41D80630" w14:textId="77777777" w:rsidR="00302239" w:rsidRDefault="00302239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</w:p>
    <w:p w14:paraId="41D80631" w14:textId="5C4FDE20" w:rsidR="00302239" w:rsidRDefault="00302239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Nový </w:t>
      </w:r>
      <w:r w:rsidR="00F07CCC">
        <w:rPr>
          <w:rFonts w:ascii="Arial" w:hAnsi="Arial" w:cs="Arial"/>
          <w:bCs/>
          <w:sz w:val="18"/>
          <w:szCs w:val="18"/>
        </w:rPr>
        <w:t>Jičín</w:t>
      </w:r>
      <w:r>
        <w:rPr>
          <w:rFonts w:ascii="Arial" w:hAnsi="Arial" w:cs="Arial"/>
          <w:bCs/>
          <w:sz w:val="18"/>
          <w:szCs w:val="18"/>
        </w:rPr>
        <w:t>,</w:t>
      </w:r>
      <w:r w:rsidR="000230B2">
        <w:rPr>
          <w:rFonts w:ascii="Arial" w:hAnsi="Arial" w:cs="Arial"/>
          <w:bCs/>
          <w:sz w:val="18"/>
          <w:szCs w:val="18"/>
        </w:rPr>
        <w:t xml:space="preserve"> </w:t>
      </w:r>
      <w:proofErr w:type="gramStart"/>
      <w:r w:rsidR="000230B2">
        <w:rPr>
          <w:rFonts w:ascii="Arial" w:hAnsi="Arial" w:cs="Arial"/>
          <w:bCs/>
          <w:sz w:val="18"/>
          <w:szCs w:val="18"/>
        </w:rPr>
        <w:t>31</w:t>
      </w:r>
      <w:r>
        <w:rPr>
          <w:rFonts w:ascii="Arial" w:hAnsi="Arial" w:cs="Arial"/>
          <w:bCs/>
          <w:sz w:val="18"/>
          <w:szCs w:val="18"/>
        </w:rPr>
        <w:t>.</w:t>
      </w:r>
      <w:r w:rsidR="00AD1EA0">
        <w:rPr>
          <w:rFonts w:ascii="Arial" w:hAnsi="Arial" w:cs="Arial"/>
          <w:bCs/>
          <w:sz w:val="18"/>
          <w:szCs w:val="18"/>
        </w:rPr>
        <w:t>0</w:t>
      </w:r>
      <w:r>
        <w:rPr>
          <w:rFonts w:ascii="Arial" w:hAnsi="Arial" w:cs="Arial"/>
          <w:bCs/>
          <w:sz w:val="18"/>
          <w:szCs w:val="18"/>
        </w:rPr>
        <w:t>8.2026</w:t>
      </w:r>
      <w:proofErr w:type="gramEnd"/>
    </w:p>
    <w:p w14:paraId="41D80632" w14:textId="4E8DA2F5" w:rsidR="00302239" w:rsidRDefault="00302239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Zapsala: p. Jana Holíková</w:t>
      </w:r>
      <w:r w:rsidR="006D683C">
        <w:rPr>
          <w:rFonts w:ascii="Arial" w:hAnsi="Arial" w:cs="Arial"/>
          <w:bCs/>
          <w:sz w:val="18"/>
          <w:szCs w:val="18"/>
        </w:rPr>
        <w:t xml:space="preserve"> (zastupující p. Jarmilu Strakovou)</w:t>
      </w:r>
      <w:r w:rsidR="000230B2">
        <w:rPr>
          <w:rFonts w:ascii="Arial" w:hAnsi="Arial" w:cs="Arial"/>
          <w:bCs/>
          <w:sz w:val="18"/>
          <w:szCs w:val="18"/>
        </w:rPr>
        <w:t>, informace k dotazům zodpověděla dodatečně p. Straková</w:t>
      </w:r>
    </w:p>
    <w:p w14:paraId="41D80634" w14:textId="7F09689C" w:rsidR="00302239" w:rsidRPr="00B82C48" w:rsidRDefault="00302239" w:rsidP="00BC6FC2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 správnost: p.</w:t>
      </w:r>
      <w:r w:rsidR="000230B2">
        <w:rPr>
          <w:rFonts w:ascii="Arial" w:hAnsi="Arial" w:cs="Arial"/>
          <w:bCs/>
          <w:sz w:val="18"/>
          <w:szCs w:val="18"/>
        </w:rPr>
        <w:t xml:space="preserve"> </w:t>
      </w:r>
      <w:bookmarkStart w:id="0" w:name="_GoBack"/>
      <w:bookmarkEnd w:id="0"/>
      <w:r>
        <w:rPr>
          <w:rFonts w:ascii="Arial" w:hAnsi="Arial" w:cs="Arial"/>
          <w:bCs/>
          <w:sz w:val="18"/>
          <w:szCs w:val="18"/>
        </w:rPr>
        <w:t>Martin Šturala, předseda FV</w:t>
      </w:r>
    </w:p>
    <w:sectPr w:rsidR="00302239" w:rsidRPr="00B82C48" w:rsidSect="00A12AB4">
      <w:headerReference w:type="default" r:id="rId7"/>
      <w:pgSz w:w="11900" w:h="16840"/>
      <w:pgMar w:top="2268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FCBD72" w14:textId="77777777" w:rsidR="00F33707" w:rsidRDefault="00F33707" w:rsidP="004A46F0">
      <w:pPr>
        <w:spacing w:after="0" w:line="240" w:lineRule="auto"/>
      </w:pPr>
      <w:r>
        <w:separator/>
      </w:r>
    </w:p>
  </w:endnote>
  <w:endnote w:type="continuationSeparator" w:id="0">
    <w:p w14:paraId="2D92B384" w14:textId="77777777" w:rsidR="00F33707" w:rsidRDefault="00F33707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B51D29" w14:textId="77777777" w:rsidR="00F33707" w:rsidRDefault="00F33707" w:rsidP="004A46F0">
      <w:pPr>
        <w:spacing w:after="0" w:line="240" w:lineRule="auto"/>
      </w:pPr>
      <w:r>
        <w:separator/>
      </w:r>
    </w:p>
  </w:footnote>
  <w:footnote w:type="continuationSeparator" w:id="0">
    <w:p w14:paraId="58E137A3" w14:textId="77777777" w:rsidR="00F33707" w:rsidRDefault="00F33707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80639" w14:textId="77777777" w:rsidR="004A46F0" w:rsidRPr="004A46F0" w:rsidRDefault="00A12AB4" w:rsidP="004A46F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41D8063A" wp14:editId="41D8063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000" cy="10692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EF3E53"/>
    <w:multiLevelType w:val="hybridMultilevel"/>
    <w:tmpl w:val="90B27D8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963EC"/>
    <w:multiLevelType w:val="hybridMultilevel"/>
    <w:tmpl w:val="6FDA7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A021B2"/>
    <w:multiLevelType w:val="hybridMultilevel"/>
    <w:tmpl w:val="6FDA7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C4C25"/>
    <w:multiLevelType w:val="hybridMultilevel"/>
    <w:tmpl w:val="BEC2CC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AC1ECE"/>
    <w:multiLevelType w:val="hybridMultilevel"/>
    <w:tmpl w:val="6FDA7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541268"/>
    <w:multiLevelType w:val="hybridMultilevel"/>
    <w:tmpl w:val="6FDA7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4020CF"/>
    <w:multiLevelType w:val="hybridMultilevel"/>
    <w:tmpl w:val="D87E0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D"/>
    <w:rsid w:val="00012354"/>
    <w:rsid w:val="000230B2"/>
    <w:rsid w:val="00037013"/>
    <w:rsid w:val="00156A35"/>
    <w:rsid w:val="001B1439"/>
    <w:rsid w:val="00203E3E"/>
    <w:rsid w:val="00260AF7"/>
    <w:rsid w:val="00280F4C"/>
    <w:rsid w:val="00281DD1"/>
    <w:rsid w:val="002A7666"/>
    <w:rsid w:val="00302239"/>
    <w:rsid w:val="00365B79"/>
    <w:rsid w:val="0037258D"/>
    <w:rsid w:val="00385825"/>
    <w:rsid w:val="00387D5D"/>
    <w:rsid w:val="00441E9A"/>
    <w:rsid w:val="00454532"/>
    <w:rsid w:val="004A137E"/>
    <w:rsid w:val="004A46F0"/>
    <w:rsid w:val="004B0BAA"/>
    <w:rsid w:val="005A3C85"/>
    <w:rsid w:val="005B4B59"/>
    <w:rsid w:val="005C262E"/>
    <w:rsid w:val="005F580C"/>
    <w:rsid w:val="0060729B"/>
    <w:rsid w:val="006161B2"/>
    <w:rsid w:val="00633832"/>
    <w:rsid w:val="006370D7"/>
    <w:rsid w:val="006A2A54"/>
    <w:rsid w:val="006C6B45"/>
    <w:rsid w:val="006D683C"/>
    <w:rsid w:val="00725FC3"/>
    <w:rsid w:val="007D7DB4"/>
    <w:rsid w:val="007E5265"/>
    <w:rsid w:val="007E7874"/>
    <w:rsid w:val="00853870"/>
    <w:rsid w:val="0086243D"/>
    <w:rsid w:val="00882ACA"/>
    <w:rsid w:val="009572B1"/>
    <w:rsid w:val="00A12AB4"/>
    <w:rsid w:val="00A21A55"/>
    <w:rsid w:val="00A920FD"/>
    <w:rsid w:val="00AD1EA0"/>
    <w:rsid w:val="00B27110"/>
    <w:rsid w:val="00B5057B"/>
    <w:rsid w:val="00B530F4"/>
    <w:rsid w:val="00B82C48"/>
    <w:rsid w:val="00BC6FC2"/>
    <w:rsid w:val="00BE4E2C"/>
    <w:rsid w:val="00E025C9"/>
    <w:rsid w:val="00E26DEF"/>
    <w:rsid w:val="00E55D34"/>
    <w:rsid w:val="00EE251E"/>
    <w:rsid w:val="00EF7E0A"/>
    <w:rsid w:val="00F07CCC"/>
    <w:rsid w:val="00F1459F"/>
    <w:rsid w:val="00F33707"/>
    <w:rsid w:val="00FB6887"/>
    <w:rsid w:val="00FD0DFE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D80602"/>
  <w15:docId w15:val="{ABB14449-C70B-45DE-A9AF-10C62AD9C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4B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4B59"/>
    <w:rPr>
      <w:rFonts w:ascii="Segoe UI" w:hAnsi="Segoe UI" w:cs="Segoe UI"/>
      <w:color w:val="auto"/>
      <w:sz w:val="18"/>
      <w:szCs w:val="18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1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likova\Downloads\novyjicin-tiskova-zprava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novyjicin-tiskova-zprava</Template>
  <TotalTime>92</TotalTime>
  <Pages>3</Pages>
  <Words>1010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Holíková</dc:creator>
  <cp:keywords/>
  <dc:description/>
  <cp:lastModifiedBy>Jarmila Straková</cp:lastModifiedBy>
  <cp:revision>11</cp:revision>
  <cp:lastPrinted>2026-08-26T13:03:00Z</cp:lastPrinted>
  <dcterms:created xsi:type="dcterms:W3CDTF">2026-08-31T14:53:00Z</dcterms:created>
  <dcterms:modified xsi:type="dcterms:W3CDTF">2026-08-31T16:24:00Z</dcterms:modified>
</cp:coreProperties>
</file>